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6AB9C" w14:textId="6ED55C06" w:rsidR="006731C6" w:rsidRPr="006731C6" w:rsidRDefault="00551D87" w:rsidP="006731C6">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60FAE82A" wp14:editId="671A022B">
            <wp:simplePos x="0" y="0"/>
            <wp:positionH relativeFrom="page">
              <wp:align>right</wp:align>
            </wp:positionH>
            <wp:positionV relativeFrom="page">
              <wp:align>top</wp:align>
            </wp:positionV>
            <wp:extent cx="7746999" cy="10031104"/>
            <wp:effectExtent l="0" t="0" r="698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6999" cy="10031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0E46F093" wp14:editId="4B66A7CA">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DA0DB0"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39022A02"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lastRenderedPageBreak/>
        <w:t>Leviticus 1 Teaching Points and Bible Study Questions</w:t>
      </w:r>
    </w:p>
    <w:p w14:paraId="23125A42" w14:textId="5CF0357A"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Holiness</w:t>
      </w:r>
    </w:p>
    <w:p w14:paraId="121D4D0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is a powerful reminder that we are called to be holy because God is holy. This book sets the stage for understanding the importance of living a life set apart for God. As it says in Leviticus 19:2, "Speak to the entire congregation of the Israelites and tell them: ‘Be holy because I, the LORD your God, am holy.’" This call to holiness is not just an Old Testament concept but a timeless truth that encourages us to reflect God's character in our daily lives.</w:t>
      </w:r>
    </w:p>
    <w:p w14:paraId="0921B29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practice of offering sacrifices in Leviticus 1 inspire your daily pursuit of holiness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offerings, and how can this shape your approach to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call to holiness in your community? </w:t>
      </w:r>
    </w:p>
    <w:p w14:paraId="6CCDB7B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Sacrifice</w:t>
      </w:r>
    </w:p>
    <w:p w14:paraId="2B0D549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sacrificial system outlined in Leviticus points us to the ultimate sacrifice of Jesus Christ. The detailed instructions for offerings remind us of the cost of sin and the need for atonement. Leviticus 17:11 states, "For the life of the flesh is in the blood, and I have given it to you on the altar to make atonement for your souls." This foreshadows the sacrifice of Christ, whose blood was shed for our salvation.</w:t>
      </w:r>
    </w:p>
    <w:p w14:paraId="3973541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sacrifice in Leviticus 1 influence your daily acts of giving or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was central to worship, and how can this apply to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 about prioritizing spiritual commitments over personal desires? </w:t>
      </w:r>
    </w:p>
    <w:p w14:paraId="72AF84F5"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4C9324"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7A5C589F" w14:textId="77777777" w:rsidR="006731C6" w:rsidRDefault="006731C6" w:rsidP="006731C6">
      <w:pPr>
        <w:spacing w:line="247" w:lineRule="auto"/>
        <w:rPr>
          <w:rFonts w:eastAsia="Times New Roman"/>
          <w:b/>
          <w:bCs/>
          <w:kern w:val="0"/>
          <w:sz w:val="21"/>
          <w:szCs w:val="21"/>
        </w:rPr>
      </w:pPr>
    </w:p>
    <w:p w14:paraId="186EB0E8" w14:textId="15B5CBE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Obedience</w:t>
      </w:r>
    </w:p>
    <w:p w14:paraId="69857BF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teaches us that obedience to God's commands is crucial. The Israelites were given specific instructions to follow, and their adherence was a reflection of their relationship with God. As we read in Leviticus 26:3, "If you walk in My statutes and carefully observe My commandments," blessings would follow. This principle remains true today, as obedience brings us closer to God and aligns us with His will.</w:t>
      </w:r>
    </w:p>
    <w:p w14:paraId="40F26C3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obedience from Leviticus 1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the sacrificial practices described in Leviticus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importance of following instructions from the detailed rituals in Leviticus 1? </w:t>
      </w:r>
    </w:p>
    <w:p w14:paraId="2F2EECAD"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Priesthood</w:t>
      </w:r>
    </w:p>
    <w:p w14:paraId="363A692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book highlights the role of the priests as mediators between God and His people. This points us to Jesus, our High Priest, who intercedes on our behalf. Leviticus 8:6-9 describes the consecration of Aaron and his sons, setting them apart for service. This reminds us of our own calling to be a "royal priesthood" (1 Peter 2:9), serving God and others with dedication.</w:t>
      </w:r>
    </w:p>
    <w:p w14:paraId="79E037B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role of the priesthood in Leviticus 1 inspire modern spiritual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priesthood's duties in Leviticus 1 are essential for maintaining spiritual order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priesthood's responsibilities in Leviticus 1 to enhance your personal spiritual practices? </w:t>
      </w:r>
    </w:p>
    <w:p w14:paraId="55B9BBEC"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6E27A7"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7400F5BE" w14:textId="77777777" w:rsidR="006731C6" w:rsidRDefault="006731C6" w:rsidP="006731C6">
      <w:pPr>
        <w:spacing w:line="247" w:lineRule="auto"/>
        <w:rPr>
          <w:rFonts w:eastAsia="Times New Roman"/>
          <w:b/>
          <w:bCs/>
          <w:kern w:val="0"/>
          <w:sz w:val="21"/>
          <w:szCs w:val="21"/>
        </w:rPr>
      </w:pPr>
    </w:p>
    <w:p w14:paraId="29C60C59" w14:textId="31F3E0B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Concept of Clean and Unclean</w:t>
      </w:r>
    </w:p>
    <w:p w14:paraId="2DD473E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introduces the idea of clean and unclean, teaching us about purity and the need for spiritual cleanliness. These laws were not just about physical health but also about maintaining a right relationship with God. Leviticus 11:44 says, "For I am the LORD your God. Consecrate yourselves therefore, and be holy, because I am holy." This encourages us to examine our hearts and live in a way that honors God.</w:t>
      </w:r>
    </w:p>
    <w:p w14:paraId="67DBD026" w14:textId="77777777" w:rsidR="006731C6" w:rsidRDefault="006731C6" w:rsidP="006731C6">
      <w:pPr>
        <w:spacing w:line="247" w:lineRule="auto"/>
      </w:pPr>
      <w:r w:rsidRPr="00F6333B">
        <w:rPr>
          <w:rFonts w:eastAsia="Times New Roman"/>
          <w:kern w:val="0"/>
          <w:sz w:val="21"/>
          <w:szCs w:val="21"/>
        </w:rPr>
        <w:t>1. How can the concept of clean and unclean influence your daily decision-making and lifestyle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spiritual cleanliness is important in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discern and avoid 'unclean' influences in your life?</w:t>
      </w:r>
    </w:p>
    <w:p w14:paraId="3A05A86F" w14:textId="77777777" w:rsidR="006731C6" w:rsidRDefault="006731C6" w:rsidP="006731C6">
      <w:pPr>
        <w:spacing w:line="247" w:lineRule="auto"/>
      </w:pPr>
    </w:p>
    <w:p w14:paraId="6A75FC3C" w14:textId="77777777" w:rsidR="006731C6" w:rsidRDefault="006731C6" w:rsidP="006731C6">
      <w:pPr>
        <w:spacing w:line="247" w:lineRule="auto"/>
      </w:pPr>
    </w:p>
    <w:p w14:paraId="6A47C0DC" w14:textId="77777777" w:rsidR="006731C6" w:rsidRDefault="006731C6" w:rsidP="006731C6">
      <w:pPr>
        <w:spacing w:line="247" w:lineRule="auto"/>
      </w:pPr>
    </w:p>
    <w:p w14:paraId="1CE912D9" w14:textId="4B5A825B"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Principle of Rest</w:t>
      </w:r>
    </w:p>
    <w:p w14:paraId="3484D6C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Sabbath and the Year of Jubilee are beautiful reminders of the importance of rest and renewal. Leviticus 25:4 instructs, "But in the seventh year there shall be a Sabbath of complete rest for the land, a Sabbath to the LORD." This principle teaches us to trust in God's provision and to take time to rest, recharge, and refocus on Him.</w:t>
      </w:r>
    </w:p>
    <w:p w14:paraId="672FDF1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principle of rest in Leviticus 1 influence your weekly routine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emphasized in the context of sacrificial offerings?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balance between work and rest from Leviticus 1? </w:t>
      </w:r>
    </w:p>
    <w:p w14:paraId="7859F8EA"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C70EA0"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7EFB0323" w14:textId="77777777" w:rsidR="006731C6" w:rsidRDefault="006731C6" w:rsidP="006731C6">
      <w:pPr>
        <w:spacing w:line="247" w:lineRule="auto"/>
        <w:rPr>
          <w:rFonts w:eastAsia="Times New Roman"/>
          <w:b/>
          <w:bCs/>
          <w:kern w:val="0"/>
          <w:sz w:val="21"/>
          <w:szCs w:val="21"/>
        </w:rPr>
      </w:pPr>
    </w:p>
    <w:p w14:paraId="328D5C0E" w14:textId="3F88D25D"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Value of Community</w:t>
      </w:r>
    </w:p>
    <w:p w14:paraId="7411467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emphasizes the importance of community and caring for one another. The laws given were not just for individual benefit but for the well-being of the entire community. Leviticus 19:18 commands, "Love your neighbor as yourself." This timeless principle encourages us to live in harmony and support each other in love.</w:t>
      </w:r>
    </w:p>
    <w:p w14:paraId="55CA65E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offering sacrifices together strengthen our sense of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rituals are important for building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community in your faith group? </w:t>
      </w:r>
    </w:p>
    <w:p w14:paraId="50B53599"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52D61C2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Day of Atonement, described in Leviticus 16, is a powerful illustration of repentance and forgiveness. It was a time for the Israelites to confess their sins and seek God's mercy. This reminds us of the importance of repentance in our own lives, as 1 John 1:9 assures us, "If we confess our sins, He is faithful and just to forgive us our sins and to cleanse us from all unrighteousness."</w:t>
      </w:r>
    </w:p>
    <w:p w14:paraId="7B01E6E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act of offering sacrifices in Leviticus 1 inspire personal repentance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detailed process of sacrifices emphasizes the importance of sincere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 about making amends and seeking forgiveness in modern relationships? </w:t>
      </w:r>
    </w:p>
    <w:p w14:paraId="665115B3"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8B52CC"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0F22CFD6" w14:textId="77777777" w:rsidR="006731C6" w:rsidRDefault="006731C6" w:rsidP="006731C6">
      <w:pPr>
        <w:spacing w:line="247" w:lineRule="auto"/>
        <w:rPr>
          <w:rFonts w:eastAsia="Times New Roman"/>
          <w:b/>
          <w:bCs/>
          <w:kern w:val="0"/>
          <w:sz w:val="21"/>
          <w:szCs w:val="21"/>
        </w:rPr>
      </w:pPr>
    </w:p>
    <w:p w14:paraId="1303AEEB" w14:textId="01F42B03"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Joy of Worship</w:t>
      </w:r>
    </w:p>
    <w:p w14:paraId="0F5A2B0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is filled with instructions for worship, highlighting the joy and reverence that come from honoring God. The various feasts and offerings were opportunities for the Israelites to celebrate God's goodness. Leviticus 23:40 encourages, "And you shall rejoice before the LORD your God for seven days." Worship is a joyful expression of our love and gratitude to God.</w:t>
      </w:r>
    </w:p>
    <w:p w14:paraId="1131E4E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offering our best to God in worship bring joy to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intentional preparation enhances the joy of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worship a more joyful experience for yourself and others? </w:t>
      </w:r>
    </w:p>
    <w:p w14:paraId="4227CD62"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God's Presence</w:t>
      </w:r>
    </w:p>
    <w:p w14:paraId="0BFF036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assures us of God's desire to dwell among His people. The tabernacle was a symbol of His presence, and the book ends with a promise of blessing for obedience. Leviticus 26:12 declares, "I will walk among you and be your God, and you will be My people." This promise is fulfilled in Christ, who dwells in us through the Holy Spirit, guiding and empowering us every day.</w:t>
      </w:r>
    </w:p>
    <w:p w14:paraId="5132D90A"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offering sacrifices in your life today invite the promise of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linked to obedience in Leviticus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ensure you feel God's presence in your life?</w:t>
      </w:r>
      <w:r w:rsidRPr="001B37DC">
        <w:br w:type="page"/>
      </w:r>
    </w:p>
    <w:p w14:paraId="26BD452D"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2 Teaching Points and Bible Study Questions</w:t>
      </w:r>
    </w:p>
    <w:p w14:paraId="4613A271" w14:textId="458BEBA2"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Offering Our Best</w:t>
      </w:r>
    </w:p>
    <w:p w14:paraId="7A4BB3B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In Leviticus 2, we see the Israelites instructed to bring the finest flour as a grain offering. This teaches us the importance of offering our best to God. Just as the Israelites were to present their finest, we too should strive to give God our best in all areas of life, whether it be our time, talents, or resources. "You are to present an offering of the finest flour" (Leviticus 2:1). This act of giving reflects our gratitude and reverence for the Creator.</w:t>
      </w:r>
    </w:p>
    <w:p w14:paraId="453B996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ensure you offer your best in daily commitments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offering our best is significant in building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giving your best in challenging situations? </w:t>
      </w:r>
    </w:p>
    <w:p w14:paraId="1A78D75E"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Oil and Frankincense</w:t>
      </w:r>
    </w:p>
    <w:p w14:paraId="28EAE78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grain offering was to be mixed with oil and frankincense, symbolizing the Holy Spirit and prayer. Oil, often a symbol of the Holy Spirit, reminds us of the need for His presence in our lives. Frankincense, used in worship, signifies our prayers rising to God. "Pour oil on it and put frankincense on it" (Leviticus 2:1). This combination encourages us to live Spirit-filled lives, continually communicating with God.</w:t>
      </w:r>
    </w:p>
    <w:p w14:paraId="56C1BAC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incorporating gratitude, like oil and frankincense, enhance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oil and frankincense were significant in offerings,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symbolism of oil and frankincense to enrich your community interactions? </w:t>
      </w:r>
    </w:p>
    <w:p w14:paraId="3600C382"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6F54AD"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5247E80B" w14:textId="77777777" w:rsidR="006731C6" w:rsidRDefault="006731C6" w:rsidP="006731C6">
      <w:pPr>
        <w:spacing w:line="247" w:lineRule="auto"/>
        <w:rPr>
          <w:rFonts w:eastAsia="Times New Roman"/>
          <w:b/>
          <w:bCs/>
          <w:kern w:val="0"/>
          <w:sz w:val="21"/>
          <w:szCs w:val="21"/>
        </w:rPr>
      </w:pPr>
    </w:p>
    <w:p w14:paraId="6126503C" w14:textId="68103ED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Salt</w:t>
      </w:r>
    </w:p>
    <w:p w14:paraId="15E0EAA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Salt was a crucial component of the grain offering, symbolizing the covenant between God and His people. "You are to season each of your grain offerings with salt" (Leviticus 2:13). Salt preserves and purifies, reminding us of our call to be the salt of the earth, preserving God’s truth and living lives that reflect His purity and holiness.</w:t>
      </w:r>
    </w:p>
    <w:p w14:paraId="709624B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Why do you think salt is essential in offerings, and how can this apply to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How can you incorporate the idea of salt as a covenant in your daily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achieve by ensuring your actions are "seasoned with salt" in relationships? </w:t>
      </w:r>
    </w:p>
    <w:p w14:paraId="4B0B4E7B"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Avoiding Leaven and Honey</w:t>
      </w:r>
    </w:p>
    <w:p w14:paraId="0BCEA1F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Leaven and honey were prohibited in the grain offerings, symbolizing sin and corruption. "You must not include any leaven or honey in an offering made by fire to the LORD" (Leviticus 2:11). This teaches us to avoid anything that might corrupt our relationship with God. Just as leaven spreads through dough, sin can spread through our lives if not addressed.</w:t>
      </w:r>
    </w:p>
    <w:p w14:paraId="1128866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avoiding leaven in your life symbolize removing negative influences or habits?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prohibited honey in offerings, and how can this apply to your daily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personal "offerings" are pure and sincere, free from distractions? </w:t>
      </w:r>
    </w:p>
    <w:p w14:paraId="5ECEB100"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CD0EB9"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1EA5E412" w14:textId="77777777" w:rsidR="006731C6" w:rsidRDefault="006731C6" w:rsidP="006731C6">
      <w:pPr>
        <w:spacing w:line="247" w:lineRule="auto"/>
        <w:rPr>
          <w:rFonts w:eastAsia="Times New Roman"/>
          <w:b/>
          <w:bCs/>
          <w:kern w:val="0"/>
          <w:sz w:val="21"/>
          <w:szCs w:val="21"/>
        </w:rPr>
      </w:pPr>
    </w:p>
    <w:p w14:paraId="5AB8F90E" w14:textId="28BABB08"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Memorial Portion</w:t>
      </w:r>
    </w:p>
    <w:p w14:paraId="05376D8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A portion of the grain offering was burned as a memorial, a pleasing aroma to the Lord. "The priest shall burn the memorial portion on the altar" (Leviticus 2:2). This act reminds us that our lives should be a living sacrifice, a pleasing aroma to God, as we remember His faithfulness and grace in our lives.</w:t>
      </w:r>
    </w:p>
    <w:p w14:paraId="5E7DB278" w14:textId="77777777" w:rsidR="006731C6" w:rsidRDefault="006731C6" w:rsidP="006731C6">
      <w:pPr>
        <w:spacing w:line="247" w:lineRule="auto"/>
      </w:pPr>
      <w:r w:rsidRPr="00F6333B">
        <w:rPr>
          <w:rFonts w:eastAsia="Times New Roman"/>
          <w:kern w:val="0"/>
          <w:sz w:val="21"/>
          <w:szCs w:val="21"/>
        </w:rPr>
        <w:t>1. How can offering a "memorial portion" in your life enhance your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a small portion as a significant offering?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concept of a "memorial portion" about gratitude in daily life?</w:t>
      </w:r>
    </w:p>
    <w:p w14:paraId="53AD9B22" w14:textId="77777777" w:rsidR="006731C6" w:rsidRDefault="006731C6" w:rsidP="006731C6">
      <w:pPr>
        <w:spacing w:line="247" w:lineRule="auto"/>
      </w:pPr>
    </w:p>
    <w:p w14:paraId="20B56A48" w14:textId="77777777" w:rsidR="006731C6" w:rsidRDefault="006731C6" w:rsidP="006731C6">
      <w:pPr>
        <w:spacing w:line="247" w:lineRule="auto"/>
      </w:pPr>
    </w:p>
    <w:p w14:paraId="263515C3" w14:textId="77777777" w:rsidR="006731C6" w:rsidRDefault="006731C6" w:rsidP="006731C6">
      <w:pPr>
        <w:spacing w:line="247" w:lineRule="auto"/>
      </w:pPr>
    </w:p>
    <w:p w14:paraId="4F8324C1" w14:textId="6ABB1582"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 xml:space="preserve">The Offering of </w:t>
      </w:r>
      <w:proofErr w:type="spellStart"/>
      <w:r w:rsidRPr="00F6333B">
        <w:rPr>
          <w:rFonts w:eastAsia="Times New Roman"/>
          <w:b/>
          <w:bCs/>
          <w:kern w:val="0"/>
          <w:sz w:val="21"/>
          <w:szCs w:val="21"/>
        </w:rPr>
        <w:t>Firstfruits</w:t>
      </w:r>
      <w:proofErr w:type="spellEnd"/>
    </w:p>
    <w:p w14:paraId="7525EA6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 xml:space="preserve">The offering of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was a way to honor God with the first and best of the harvest. "If you bring a grain offering of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to the LORD" (Leviticus 2:14). This principle encourages us to prioritize God in our lives, giving Him the first and best of what we have, acknowledging His provision and sovereignty.</w:t>
      </w:r>
    </w:p>
    <w:p w14:paraId="4A9F9AD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prioritize giving your best to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offering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is significant in showing gratitude and trust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offerings reflect genuine thankfulness and commitment? </w:t>
      </w:r>
    </w:p>
    <w:p w14:paraId="111C44FA"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F5E6A9"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310B6151" w14:textId="77777777" w:rsidR="006731C6" w:rsidRDefault="006731C6" w:rsidP="006731C6">
      <w:pPr>
        <w:spacing w:line="247" w:lineRule="auto"/>
        <w:rPr>
          <w:rFonts w:eastAsia="Times New Roman"/>
          <w:b/>
          <w:bCs/>
          <w:kern w:val="0"/>
          <w:sz w:val="21"/>
          <w:szCs w:val="21"/>
        </w:rPr>
      </w:pPr>
    </w:p>
    <w:p w14:paraId="6804D18C" w14:textId="529ECC2B"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the Priests</w:t>
      </w:r>
    </w:p>
    <w:p w14:paraId="1BE7C9B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priests played a crucial role in presenting the offerings, symbolizing the need for mediation between God and man. "The priest shall take a handful of the flour and oil" (Leviticus 2:2). This foreshadows the ultimate High Priest, Jesus Christ, who mediates on our behalf, bridging the gap between us and God.</w:t>
      </w:r>
    </w:p>
    <w:p w14:paraId="263253D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role of priests in Leviticus 2 inspire your service to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priests' duties in Leviticus 2 emphasize community and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responsibilities in Leviticus 2 for your spiritual leadership? </w:t>
      </w:r>
    </w:p>
    <w:p w14:paraId="73C80BB7"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Grain Offering as a Voluntary Act</w:t>
      </w:r>
    </w:p>
    <w:p w14:paraId="5C7661C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grain offering was a voluntary act of worship, reflecting a heart of gratitude and devotion. "When anyone brings a grain offering to the LORD" (Leviticus 2:1). This teaches us that our worship should be a willing expression of love and thankfulness, not out of obligation but out of a genuine desire to honor God.</w:t>
      </w:r>
    </w:p>
    <w:p w14:paraId="44927B6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voluntary acts of gratitude into your daily life, similar to the grain offering?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voluntary offerings are important in expressing devotion and commitment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grain offering about giving without expecting anything in return? </w:t>
      </w:r>
    </w:p>
    <w:p w14:paraId="6FA6FB7C"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7F43ED"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723829C1" w14:textId="77777777" w:rsidR="006731C6" w:rsidRDefault="006731C6" w:rsidP="006731C6">
      <w:pPr>
        <w:spacing w:line="247" w:lineRule="auto"/>
        <w:rPr>
          <w:rFonts w:eastAsia="Times New Roman"/>
          <w:b/>
          <w:bCs/>
          <w:kern w:val="0"/>
          <w:sz w:val="21"/>
          <w:szCs w:val="21"/>
        </w:rPr>
      </w:pPr>
    </w:p>
    <w:p w14:paraId="42949294" w14:textId="3C5DB6BC"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Symbolism of Fire</w:t>
      </w:r>
    </w:p>
    <w:p w14:paraId="58C81D2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Fire was used to consume the offerings, symbolizing God’s presence and purification. "The priest shall burn the memorial portion on the altar" (Leviticus 2:2). This reminds us of the refining work of God in our lives, purifying us and making us more like Christ through the trials and challenges we face.</w:t>
      </w:r>
    </w:p>
    <w:p w14:paraId="1012E51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symbolism of fire in Leviticus 2 inspire your personal spiritual growth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fire was significant in offerings, and how can this apply to modern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purifying nature of fire in Leviticus 2 for daily life challenges? </w:t>
      </w:r>
    </w:p>
    <w:p w14:paraId="3FEA81BC"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Holiness</w:t>
      </w:r>
    </w:p>
    <w:p w14:paraId="227FEAD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 like the rest of the book, calls us to holiness. The detailed instructions for offerings remind us that God cares about the details of our lives and desires us to live set apart for Him. "Be holy, because I am holy" (Leviticus 11:44). This call to holiness is a reminder of our identity as God’s people, set apart to reflect His character in the world.</w:t>
      </w:r>
    </w:p>
    <w:p w14:paraId="20619A12"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offering our best to God in daily life reflect a call to holiness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purity in offerings, and how can this apply to 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align with a holy lifestyle?</w:t>
      </w:r>
      <w:r w:rsidRPr="001B37DC">
        <w:br w:type="page"/>
      </w:r>
    </w:p>
    <w:p w14:paraId="5B605517"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3 Teaching Points and Bible Study Questions</w:t>
      </w:r>
    </w:p>
    <w:p w14:paraId="19AD482C" w14:textId="6FA6BAA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Peace Offering: A Symbol of Fellowship</w:t>
      </w:r>
    </w:p>
    <w:p w14:paraId="27B67A4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3 introduces us to the peace offering, a beautiful symbol of fellowship and reconciliation with God. This offering was a voluntary act of worship, expressing gratitude and a desire for communion with the Creator. It reminds us that our relationship with God is not just about rules but about a heartfelt connection. As it is written, "If his offering is a peace offering and he offers an animal from the herd, whether male or female, he must present it without blemish before the LORD" (Leviticus 3:1). This teaches us the importance of approaching God with sincerity and purity of heart.</w:t>
      </w:r>
    </w:p>
    <w:p w14:paraId="1E7DDBC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a peace offering inspire you to foster reconciliation in your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fellowship with others is emphasized in the peace offering,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moments of peace and gratitude in your daily life? </w:t>
      </w:r>
    </w:p>
    <w:p w14:paraId="5D64F692"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Sacrifice in Worship</w:t>
      </w:r>
    </w:p>
    <w:p w14:paraId="05542F5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Sacrifice is central to the worship described in Leviticus, pointing us to the ultimate sacrifice of Jesus Christ. The peace offering involved the shedding of blood, foreshadowing the sacrifice of Christ, who "was delivered over to death for our trespasses and was raised to life for our justification" (Romans 4:25). This lesson encourages us to remember the cost of our salvation and to live lives of gratitude and worship.</w:t>
      </w:r>
    </w:p>
    <w:p w14:paraId="09A99A9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sacrifice in Leviticus 3 influence your personal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was central to worship, and how can we apply this principle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3 about offering your time and resources in modern worship? </w:t>
      </w:r>
    </w:p>
    <w:p w14:paraId="51B8A770"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31717B"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04D0B4F0" w14:textId="77777777" w:rsidR="006731C6" w:rsidRDefault="006731C6" w:rsidP="006731C6">
      <w:pPr>
        <w:spacing w:line="247" w:lineRule="auto"/>
        <w:rPr>
          <w:rFonts w:eastAsia="Times New Roman"/>
          <w:b/>
          <w:bCs/>
          <w:kern w:val="0"/>
          <w:sz w:val="21"/>
          <w:szCs w:val="21"/>
        </w:rPr>
      </w:pPr>
    </w:p>
    <w:p w14:paraId="4A9D49BC" w14:textId="33DB72D2"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Offering the Best</w:t>
      </w:r>
    </w:p>
    <w:p w14:paraId="0F227CD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In Leviticus 3, the Israelites were instructed to offer animals without blemish. This requirement underscores the importance of giving our best to God. "You must present it without blemish before the LORD" (Leviticus 3:1). In our daily lives, this translates to offering our best efforts, time, and resources in service to God and others, reflecting our love and devotion.</w:t>
      </w:r>
    </w:p>
    <w:p w14:paraId="391B881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ensure you offer your best in daily commitments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offering the best is significant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quality over quantity in your personal offerings to God? </w:t>
      </w:r>
    </w:p>
    <w:p w14:paraId="7040A13C"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Fat and Blood</w:t>
      </w:r>
    </w:p>
    <w:p w14:paraId="7A76748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emphasizes that the fat and blood of the offering were to be given to God, symbolizing the best and the life of the animal. "All the fat belongs to the LORD" (Leviticus 3:16). This teaches us to dedicate the best parts of our lives to God and to recognize that life itself is a gift from Him, to be lived in His service.</w:t>
      </w:r>
    </w:p>
    <w:p w14:paraId="2D624BD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Why do you think God prohibited consuming fat and blood, and how can this guide our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How can respecting God's commands about fat and blood influence your daily decisions and lifestyle?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learn about self-discipline from the restrictions on fat and blood in Leviticus 3? </w:t>
      </w:r>
    </w:p>
    <w:p w14:paraId="5FD3EA47"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BE6937"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1E6D28A5" w14:textId="77777777" w:rsidR="006731C6" w:rsidRDefault="006731C6" w:rsidP="006731C6">
      <w:pPr>
        <w:spacing w:line="247" w:lineRule="auto"/>
        <w:rPr>
          <w:rFonts w:eastAsia="Times New Roman"/>
          <w:b/>
          <w:bCs/>
          <w:kern w:val="0"/>
          <w:sz w:val="21"/>
          <w:szCs w:val="21"/>
        </w:rPr>
      </w:pPr>
    </w:p>
    <w:p w14:paraId="2F056D39" w14:textId="35D7448A"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Holiness</w:t>
      </w:r>
    </w:p>
    <w:p w14:paraId="7E3BFAE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3, like much of the book, calls us to holiness. The detailed instructions for offerings remind us that God is holy and desires His people to be set apart. "Be holy, because I am holy" (1 Peter 1:16). This lesson encourages us to pursue holiness in our thoughts, actions, and relationships, reflecting God's character in all we do.</w:t>
      </w:r>
    </w:p>
    <w:p w14:paraId="45B5E8AA" w14:textId="77777777" w:rsidR="006731C6" w:rsidRDefault="006731C6" w:rsidP="006731C6">
      <w:pPr>
        <w:spacing w:line="247" w:lineRule="auto"/>
      </w:pPr>
      <w:r w:rsidRPr="00F6333B">
        <w:rPr>
          <w:rFonts w:eastAsia="Times New Roman"/>
          <w:kern w:val="0"/>
          <w:sz w:val="21"/>
          <w:szCs w:val="21"/>
        </w:rPr>
        <w:t>1. How can you apply the principles of holiness from Leviticus 3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is emphasized in the context of offerings in Leviticus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pursue holiness in your personal and community relationships?</w:t>
      </w:r>
    </w:p>
    <w:p w14:paraId="461BA9AC" w14:textId="77777777" w:rsidR="006731C6" w:rsidRDefault="006731C6" w:rsidP="006731C6">
      <w:pPr>
        <w:spacing w:line="247" w:lineRule="auto"/>
      </w:pPr>
    </w:p>
    <w:p w14:paraId="41052258" w14:textId="77777777" w:rsidR="006731C6" w:rsidRDefault="006731C6" w:rsidP="006731C6">
      <w:pPr>
        <w:spacing w:line="247" w:lineRule="auto"/>
      </w:pPr>
    </w:p>
    <w:p w14:paraId="056695E5" w14:textId="77777777" w:rsidR="006731C6" w:rsidRDefault="006731C6" w:rsidP="006731C6">
      <w:pPr>
        <w:spacing w:line="247" w:lineRule="auto"/>
      </w:pPr>
    </w:p>
    <w:p w14:paraId="10F281B3" w14:textId="7D035F2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Joy of Fellowship with God</w:t>
      </w:r>
    </w:p>
    <w:p w14:paraId="4266781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peace offering was a joyful occasion, often accompanied by a communal meal. It highlights the joy and satisfaction found in fellowship with God and His people. "Taste and see that the LORD is good; blessed is the man who takes refuge in Him" (Psalm 34:8). This reminds us that true joy is found in a relationship with God, shared with others in community.</w:t>
      </w:r>
    </w:p>
    <w:p w14:paraId="701A99F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offering gratitude enhance your daily fellowship with God, similar to peace offerings in Leviticus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experience joy in your relationship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shared meals or gatherings can deepen your spiritual connection with God and others? </w:t>
      </w:r>
    </w:p>
    <w:p w14:paraId="18597A13"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B92B70"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07B85D3C" w14:textId="77777777" w:rsidR="006731C6" w:rsidRDefault="006731C6" w:rsidP="006731C6">
      <w:pPr>
        <w:spacing w:line="247" w:lineRule="auto"/>
        <w:rPr>
          <w:rFonts w:eastAsia="Times New Roman"/>
          <w:b/>
          <w:bCs/>
          <w:kern w:val="0"/>
          <w:sz w:val="21"/>
          <w:szCs w:val="21"/>
        </w:rPr>
      </w:pPr>
    </w:p>
    <w:p w14:paraId="4791AA17" w14:textId="21C46DE3"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the Priesthood</w:t>
      </w:r>
    </w:p>
    <w:p w14:paraId="3A371CE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priests played a crucial role in facilitating the offerings, pointing us to Jesus, our High Priest. "For we do not have a high priest who is unable to sympathize with our weaknesses" (Hebrews 4:15). This lesson encourages us to rely on Christ, who intercedes for us and understands our struggles, guiding us in our spiritual journey.</w:t>
      </w:r>
    </w:p>
    <w:p w14:paraId="6F5BCC7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priesthood's role in Leviticus 3 inspire modern spiritual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priesthood's duties were essential for maintaining holiness among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priesthood's responsibilities to enhance your personal spiritual practices today? </w:t>
      </w:r>
    </w:p>
    <w:p w14:paraId="2FC0AEB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Principle of Obedience</w:t>
      </w:r>
    </w:p>
    <w:p w14:paraId="0DFAFA6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3 teaches the importance of obedience to God's commands. The detailed instructions for offerings remind us that God values obedience over sacrifice. "To obey is better than sacrifice" (1 Samuel 15:22). This lesson challenges us to prioritize obedience in our walk with God, trusting His wisdom and guidance.</w:t>
      </w:r>
    </w:p>
    <w:p w14:paraId="7064C7B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 of obedience from Leviticus 3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emphasized in Leviticus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importance of obedience from the peace offerings in Leviticus 3? </w:t>
      </w:r>
    </w:p>
    <w:p w14:paraId="3738DD2B"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0952F9"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18354896" w14:textId="77777777" w:rsidR="006731C6" w:rsidRDefault="006731C6" w:rsidP="006731C6">
      <w:pPr>
        <w:spacing w:line="247" w:lineRule="auto"/>
        <w:rPr>
          <w:rFonts w:eastAsia="Times New Roman"/>
          <w:b/>
          <w:bCs/>
          <w:kern w:val="0"/>
          <w:sz w:val="21"/>
          <w:szCs w:val="21"/>
        </w:rPr>
      </w:pPr>
    </w:p>
    <w:p w14:paraId="654E74D8" w14:textId="725A95E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Reminder of God's Provision</w:t>
      </w:r>
    </w:p>
    <w:p w14:paraId="0DE579A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peace offering was a reminder of God's provision and blessings. It was a way for the Israelites to acknowledge God's goodness and faithfulness. "The LORD is my shepherd; I shall not want" (Psalm 23:1). This lesson encourages us to trust in God's provision and to express gratitude for His abundant blessings in our lives.</w:t>
      </w:r>
    </w:p>
    <w:p w14:paraId="3779E1A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recognize and appreciate God's provision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offerings as a reminder of His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actively remember and celebrate God's provision in your community? </w:t>
      </w:r>
    </w:p>
    <w:p w14:paraId="59D37F0A"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Worship</w:t>
      </w:r>
    </w:p>
    <w:p w14:paraId="21BD90A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3 invites us to a life of worship. The peace offering was an act of worship, inviting the Israelites to draw near to God. "Come, let us bow down in worship, let us kneel before the LORD our Maker" (Psalm 95:6). This lesson calls us to live lives of worship, continually seeking God's presence and glorifying Him in all we do.</w:t>
      </w:r>
    </w:p>
    <w:p w14:paraId="00623CD8"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offering peace offerings in Leviticus 3 inspire your personal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is emphasized, and how can you incorporate it into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Leviticus 3 about expressing gratitude in your worship?</w:t>
      </w:r>
      <w:r w:rsidRPr="001B37DC">
        <w:br w:type="page"/>
      </w:r>
    </w:p>
    <w:p w14:paraId="53C4E177"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4 Teaching Points and Bible Study Questions</w:t>
      </w:r>
    </w:p>
    <w:p w14:paraId="430A7882" w14:textId="4F2E669A"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Seriousness of Sin</w:t>
      </w:r>
    </w:p>
    <w:p w14:paraId="03BDF92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4 highlights the gravity of sin, even when committed unintentionally. It reminds us that sin is not just a mistake but a serious offense against a holy God. "If someone sins unintentionally in any of the LORD’s commandments that should not be done, and he violates any of them" (Leviticus 4:2), it requires atonement. This underscores the importance of being vigilant in our walk with God and seeking His guidance daily.</w:t>
      </w:r>
    </w:p>
    <w:p w14:paraId="2A0B420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recognizing the seriousness of sin in Leviticus 4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unintentional sins is important for personal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and rectify unintentional wrongs in your community? </w:t>
      </w:r>
    </w:p>
    <w:p w14:paraId="0CF0D49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Priest</w:t>
      </w:r>
    </w:p>
    <w:p w14:paraId="0E19959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priest plays a crucial role in the atonement process, acting as a mediator between the people and God. "The anointed priest shall take some of the bull’s blood and bring it into the Tent of Meeting" (Leviticus 4:5). This foreshadows the ultimate High Priest, Jesus Christ, who intercedes for us. It’s a reminder of the privilege we have in Christ, who bridges the gap between us and the Father.</w:t>
      </w:r>
    </w:p>
    <w:p w14:paraId="068C22F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priest's role in Leviticus 4 inspire modern spiritual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priest's actions were crucial for atonement,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responsibilities that can enhance your personal spiritual practices? </w:t>
      </w:r>
    </w:p>
    <w:p w14:paraId="53C5F852"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3A0A16"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130C6FA1" w14:textId="77777777" w:rsidR="006731C6" w:rsidRDefault="006731C6" w:rsidP="006731C6">
      <w:pPr>
        <w:spacing w:line="247" w:lineRule="auto"/>
        <w:rPr>
          <w:rFonts w:eastAsia="Times New Roman"/>
          <w:b/>
          <w:bCs/>
          <w:kern w:val="0"/>
          <w:sz w:val="21"/>
          <w:szCs w:val="21"/>
        </w:rPr>
      </w:pPr>
    </w:p>
    <w:p w14:paraId="4926FDAE" w14:textId="61A1B0E7"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Power of Sacrifice</w:t>
      </w:r>
    </w:p>
    <w:p w14:paraId="77DED7C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Sacrifice is central to the process of atonement in Leviticus 4. The shedding of blood is necessary for the forgiveness of sins. "He shall lay his hand on the head of the sin offering and slaughter it" (Leviticus 4:29). This points us to the ultimate sacrifice of Jesus, whose blood was shed for our sins, offering us eternal redemption.</w:t>
      </w:r>
    </w:p>
    <w:p w14:paraId="3B089F6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sacrifice in Leviticus 4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for personal growth and community well-being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4 about the impact of personal sacrifices on others? </w:t>
      </w:r>
    </w:p>
    <w:p w14:paraId="54D8B9A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Confession</w:t>
      </w:r>
    </w:p>
    <w:p w14:paraId="1956A66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Confession is a key step in the process of atonement. "When he becomes aware of the sin he has committed, he must bring an offering" (Leviticus 4:23). Acknowledging our sins before God is crucial for receiving His forgiveness. It’s a practice that keeps our hearts humble and open to His transformative work.</w:t>
      </w:r>
    </w:p>
    <w:p w14:paraId="2C3A0DB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confessing sins impact your personal growth and relationships with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confession is emphasized in maintaining a healthy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incorporate regular confession into your daily routine? </w:t>
      </w:r>
    </w:p>
    <w:p w14:paraId="61CBACB6"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6C67D3"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17A39A7D" w14:textId="77777777" w:rsidR="006731C6" w:rsidRDefault="006731C6" w:rsidP="006731C6">
      <w:pPr>
        <w:spacing w:line="247" w:lineRule="auto"/>
        <w:rPr>
          <w:rFonts w:eastAsia="Times New Roman"/>
          <w:b/>
          <w:bCs/>
          <w:kern w:val="0"/>
          <w:sz w:val="21"/>
          <w:szCs w:val="21"/>
        </w:rPr>
      </w:pPr>
    </w:p>
    <w:p w14:paraId="4A2BFE17" w14:textId="15D7ECC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Community's Responsibility</w:t>
      </w:r>
    </w:p>
    <w:p w14:paraId="14BF9A7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4 shows that sin affects not just the individual but the entire community. "If the whole congregation of Israel sins unintentionally" (Leviticus 4:13), the community must act to make atonement. This teaches us the importance of accountability and supporting one another in our spiritual journeys.</w:t>
      </w:r>
    </w:p>
    <w:p w14:paraId="23EE5F81" w14:textId="77777777" w:rsidR="006731C6" w:rsidRDefault="006731C6" w:rsidP="006731C6">
      <w:pPr>
        <w:spacing w:line="247" w:lineRule="auto"/>
      </w:pPr>
      <w:r w:rsidRPr="00F6333B">
        <w:rPr>
          <w:rFonts w:eastAsia="Times New Roman"/>
          <w:kern w:val="0"/>
          <w:sz w:val="21"/>
          <w:szCs w:val="21"/>
        </w:rPr>
        <w:t>1. How can our community today take responsibility for collective mistakes or sins, similar to Leviticus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accountability is important in maintaining spiritual and moral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we take to ensure our community addresses and learns from shared transgressions?</w:t>
      </w:r>
    </w:p>
    <w:p w14:paraId="4A40F9E4" w14:textId="77777777" w:rsidR="006731C6" w:rsidRDefault="006731C6" w:rsidP="006731C6">
      <w:pPr>
        <w:spacing w:line="247" w:lineRule="auto"/>
      </w:pPr>
    </w:p>
    <w:p w14:paraId="7FBFDCE7" w14:textId="77777777" w:rsidR="006731C6" w:rsidRDefault="006731C6" w:rsidP="006731C6">
      <w:pPr>
        <w:spacing w:line="247" w:lineRule="auto"/>
      </w:pPr>
    </w:p>
    <w:p w14:paraId="25EFA16B" w14:textId="77777777" w:rsidR="006731C6" w:rsidRDefault="006731C6" w:rsidP="006731C6">
      <w:pPr>
        <w:spacing w:line="247" w:lineRule="auto"/>
      </w:pPr>
    </w:p>
    <w:p w14:paraId="7EBCC01A" w14:textId="7E8A97D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Need for a Substitute</w:t>
      </w:r>
    </w:p>
    <w:p w14:paraId="2A229CE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sin offering in Leviticus 4 serves as a substitute for the sinner. "He shall lay his hand on the head of the sin offering" (Leviticus 4:29), symbolizing the transfer of guilt. This prefigures Christ, our perfect substitute, who bore our sins on the cross, offering us His righteousness in exchange.</w:t>
      </w:r>
    </w:p>
    <w:p w14:paraId="0CE9524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recognizing the need for a substitute influence your approach to personal accountability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concept of a substitute is essential in addressing personal shortcomings?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4 about seeking forgiveness in your daily life? </w:t>
      </w:r>
    </w:p>
    <w:p w14:paraId="0E742EF8"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CC2A44"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6FCA137F" w14:textId="77777777" w:rsidR="006731C6" w:rsidRDefault="006731C6" w:rsidP="006731C6">
      <w:pPr>
        <w:spacing w:line="247" w:lineRule="auto"/>
        <w:rPr>
          <w:rFonts w:eastAsia="Times New Roman"/>
          <w:b/>
          <w:bCs/>
          <w:kern w:val="0"/>
          <w:sz w:val="21"/>
          <w:szCs w:val="21"/>
        </w:rPr>
      </w:pPr>
    </w:p>
    <w:p w14:paraId="6E0584BE" w14:textId="7D7E4280"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Holiness of God</w:t>
      </w:r>
    </w:p>
    <w:p w14:paraId="64C253E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detailed instructions for the sin offering reflect God’s holiness and the need for purity in His presence. "He shall take some of the bull’s blood and sprinkle it seven times before the LORD" (Leviticus 4:6). This reminds us to approach God with reverence and awe, recognizing His perfect holiness.</w:t>
      </w:r>
    </w:p>
    <w:p w14:paraId="0E19878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acknowledging God's holiness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holiness requires specific atonement for unintentional sins?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reflect God's holiness in your community? </w:t>
      </w:r>
    </w:p>
    <w:p w14:paraId="0471323E"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Repentance</w:t>
      </w:r>
    </w:p>
    <w:p w14:paraId="05A1331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Repentance is implicit in the act of bringing a sin offering. It’s not just about the ritual but a heart turned back to God. "When he becomes aware of the sin he has committed" (Leviticus 4:23), he must act. True repentance involves a change of heart and a commitment to follow God’s ways.</w:t>
      </w:r>
    </w:p>
    <w:p w14:paraId="1431C68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Leviticus 4 deepen your personal practice of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community restoration according to Leviticus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genuine repentance in your daily life? </w:t>
      </w:r>
    </w:p>
    <w:p w14:paraId="56105738"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B84A1E"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63D7AD7B" w14:textId="77777777" w:rsidR="006731C6" w:rsidRDefault="006731C6" w:rsidP="006731C6">
      <w:pPr>
        <w:spacing w:line="247" w:lineRule="auto"/>
        <w:rPr>
          <w:rFonts w:eastAsia="Times New Roman"/>
          <w:b/>
          <w:bCs/>
          <w:kern w:val="0"/>
          <w:sz w:val="21"/>
          <w:szCs w:val="21"/>
        </w:rPr>
      </w:pPr>
    </w:p>
    <w:p w14:paraId="549A2CB1" w14:textId="2A002D5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Assurance of Forgiveness</w:t>
      </w:r>
    </w:p>
    <w:p w14:paraId="39B1619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4 assures us that when the prescribed steps are followed, forgiveness is granted. "And the priest shall make atonement for him concerning his sin, and he will be forgiven" (Leviticus 4:31). This gives us confidence in God’s promise to forgive when we come to Him with a contrite heart.</w:t>
      </w:r>
    </w:p>
    <w:p w14:paraId="64FA794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Leviticus 4 enhance your assurance of forgiveness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specific sacrifices were required for forgiveness, and how does this relate to personal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forgiveness when you feel burdened by guilt? </w:t>
      </w:r>
    </w:p>
    <w:p w14:paraId="780CAB28"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Foreshadowing of Christ</w:t>
      </w:r>
    </w:p>
    <w:p w14:paraId="190F071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Ultimately, Leviticus 4 points us to Jesus, the fulfillment of the sacrificial system. Every detail of the sin offering foreshadows His perfect sacrifice. As we read, we are reminded of the depth of God’s love and the lengths He went to redeem us through His Son. This is the heart of the gospel, offering hope and salvation to all who believe.</w:t>
      </w:r>
    </w:p>
    <w:p w14:paraId="70906E19"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the sin offering in Leviticus 4 deepen your understanding of Christ's sacrifice for sin?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detailed rituals in Leviticus 4 foreshadow Christ's role as our mediator?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Leviticus 4 about approaching God with humility and repentance through Christ?</w:t>
      </w:r>
      <w:r w:rsidRPr="001B37DC">
        <w:br w:type="page"/>
      </w:r>
    </w:p>
    <w:p w14:paraId="6FDCA65F"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5 Teaching Points and Bible Study Questions</w:t>
      </w:r>
    </w:p>
    <w:p w14:paraId="7EE77CEC" w14:textId="642729D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Acknowledging Sin</w:t>
      </w:r>
    </w:p>
    <w:p w14:paraId="11B0780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5 teaches us the significance of recognizing our sins, even those committed unintentionally. The chapter begins with the reminder that if anyone sins by failing to testify when they hear a public charge, they are guilty. This underscores the importance of being honest and forthcoming. As it says in Leviticus 5:1, "If someone sins because he does not speak up when he hears a public charge to testify regarding something he has seen or learned about, he will be held responsible." Acknowledging our wrongdoings is the first step toward repentance and reconciliation with God.</w:t>
      </w:r>
    </w:p>
    <w:p w14:paraId="39F9559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acknowledging sin in your life lead to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confess sins to others, not just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become more aware of unintentional sins in your daily life? </w:t>
      </w:r>
    </w:p>
    <w:p w14:paraId="2D568DA1"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Confession in Forgiveness</w:t>
      </w:r>
    </w:p>
    <w:p w14:paraId="6C841D4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Confession is a powerful act that brings us closer to God. Leviticus 5:5 states, "When someone becomes aware of their guilt in any of these matters, they must confess in what way they have sinned." This verse highlights the necessity of confessing our sins to receive forgiveness. By admitting our faults, we open the door to God's grace and mercy, allowing us to move forward with a clean slate.</w:t>
      </w:r>
    </w:p>
    <w:p w14:paraId="2364D53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confessing your wrongs impact your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confession is essential for receiving forgiveness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incorporate regular confession into your spiritual practice? </w:t>
      </w:r>
    </w:p>
    <w:p w14:paraId="4DCFB6F3"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40F90F"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4F7F7F7A" w14:textId="77777777" w:rsidR="006731C6" w:rsidRDefault="006731C6" w:rsidP="006731C6">
      <w:pPr>
        <w:spacing w:line="247" w:lineRule="auto"/>
        <w:rPr>
          <w:rFonts w:eastAsia="Times New Roman"/>
          <w:b/>
          <w:bCs/>
          <w:kern w:val="0"/>
          <w:sz w:val="21"/>
          <w:szCs w:val="21"/>
        </w:rPr>
      </w:pPr>
    </w:p>
    <w:p w14:paraId="6E5441F8" w14:textId="059F68A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Value of Offering Restitution</w:t>
      </w:r>
    </w:p>
    <w:p w14:paraId="3173C0A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Restitution is a key theme in Leviticus 5, emphasizing the need to make amends for our wrongs. The chapter instructs that if someone sins, they must bring a guilt offering to the Lord. This act of restitution is a tangible way to demonstrate our repentance and commitment to change. It reminds us that our actions have consequences, and we must take responsibility for them.</w:t>
      </w:r>
    </w:p>
    <w:p w14:paraId="40B1ABF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offering restitution impact your relationships and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restitution is emphasized alongside forgiveness in Leviticus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restitution practices to apply in modern conflicts or wrongdoings? </w:t>
      </w:r>
    </w:p>
    <w:p w14:paraId="7B1E130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Symbolism of the Guilt Offering</w:t>
      </w:r>
    </w:p>
    <w:p w14:paraId="4BCC71D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guilt offering in Leviticus 5 serves as a powerful symbol of atonement. It represents the sinner's desire to be reconciled with God and to restore what was broken. This offering foreshadows the ultimate sacrifice of Jesus Christ, who paid the price for our sins once and for all. As believers, we can find comfort in knowing that Christ's sacrifice covers all our transgressions.</w:t>
      </w:r>
    </w:p>
    <w:p w14:paraId="7D37586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a guilt offering influence your approach to seeking forgiveness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guilt is important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guilt offering about making amends in your own life? </w:t>
      </w:r>
    </w:p>
    <w:p w14:paraId="60CD8D41"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55D47B"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5B329814" w14:textId="77777777" w:rsidR="006731C6" w:rsidRDefault="006731C6" w:rsidP="006731C6">
      <w:pPr>
        <w:spacing w:line="247" w:lineRule="auto"/>
        <w:rPr>
          <w:rFonts w:eastAsia="Times New Roman"/>
          <w:b/>
          <w:bCs/>
          <w:kern w:val="0"/>
          <w:sz w:val="21"/>
          <w:szCs w:val="21"/>
        </w:rPr>
      </w:pPr>
    </w:p>
    <w:p w14:paraId="4F46924D" w14:textId="65C53FE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Intentionality</w:t>
      </w:r>
    </w:p>
    <w:p w14:paraId="6167609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5 highlights the importance of intentionality in our actions. The chapter addresses sins committed unintentionally, reminding us that our intentions matter to God. Even when we sin without realizing it, we are called to seek forgiveness and make things right. This teaches us to be mindful of our actions and to strive for righteousness in all aspects of our lives.</w:t>
      </w:r>
    </w:p>
    <w:p w14:paraId="2E444762" w14:textId="77777777" w:rsidR="006731C6" w:rsidRDefault="006731C6" w:rsidP="006731C6">
      <w:pPr>
        <w:spacing w:line="247" w:lineRule="auto"/>
      </w:pPr>
      <w:r w:rsidRPr="00F6333B">
        <w:rPr>
          <w:rFonts w:eastAsia="Times New Roman"/>
          <w:kern w:val="0"/>
          <w:sz w:val="21"/>
          <w:szCs w:val="21"/>
        </w:rPr>
        <w:t>1. How can recognizing unintentional sins in your life lead to personal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intentionality in seeking forgiveness is important in your daily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your values and beliefs?</w:t>
      </w:r>
    </w:p>
    <w:p w14:paraId="3F530689" w14:textId="77777777" w:rsidR="006731C6" w:rsidRDefault="006731C6" w:rsidP="006731C6">
      <w:pPr>
        <w:spacing w:line="247" w:lineRule="auto"/>
      </w:pPr>
    </w:p>
    <w:p w14:paraId="655CC6F7" w14:textId="77777777" w:rsidR="006731C6" w:rsidRDefault="006731C6" w:rsidP="006731C6">
      <w:pPr>
        <w:spacing w:line="247" w:lineRule="auto"/>
      </w:pPr>
    </w:p>
    <w:p w14:paraId="366034AC" w14:textId="77777777" w:rsidR="006731C6" w:rsidRDefault="006731C6" w:rsidP="006731C6">
      <w:pPr>
        <w:spacing w:line="247" w:lineRule="auto"/>
      </w:pPr>
    </w:p>
    <w:p w14:paraId="59E3886E" w14:textId="3349EEF0"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Holiness</w:t>
      </w:r>
    </w:p>
    <w:p w14:paraId="08F5BCF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God's call to holiness is evident throughout Leviticus, and chapter 5 is no exception. By outlining specific instructions for atonement, the chapter encourages us to live lives that are pleasing to God. As it says in 1 Peter 1:16, "Be holy, because I am holy." This call to holiness is a reminder that we are set apart for God's purposes and should strive to reflect His character in all we do.</w:t>
      </w:r>
    </w:p>
    <w:p w14:paraId="565F949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acknowledging unintentional sins help us pursue holiness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confession and restitution are essential for maintaining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a call to holiness? </w:t>
      </w:r>
    </w:p>
    <w:p w14:paraId="33B22529"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F3FF01"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64B6C229" w14:textId="77777777" w:rsidR="006731C6" w:rsidRDefault="006731C6" w:rsidP="006731C6">
      <w:pPr>
        <w:spacing w:line="247" w:lineRule="auto"/>
        <w:rPr>
          <w:rFonts w:eastAsia="Times New Roman"/>
          <w:b/>
          <w:bCs/>
          <w:kern w:val="0"/>
          <w:sz w:val="21"/>
          <w:szCs w:val="21"/>
        </w:rPr>
      </w:pPr>
    </w:p>
    <w:p w14:paraId="2BD35F09" w14:textId="2C8AD26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Power of God's Grace</w:t>
      </w:r>
    </w:p>
    <w:p w14:paraId="66F1A65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5 reveals the depth of God's grace and mercy. Despite our shortcomings, God provides a way for us to be forgiven and restored. The chapter's instructions for atonement demonstrate God's desire to be in relationship with us, offering us grace even when we fall short. This grace is a testament to God's unfailing love and faithfulness.</w:t>
      </w:r>
    </w:p>
    <w:p w14:paraId="5F887D0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acknowledging unintentional sins help us experience the power of God's grace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grace is essential when we seek forgiveness for our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extend grace to others, reflecting God's grace in your community? </w:t>
      </w:r>
    </w:p>
    <w:p w14:paraId="123057D2"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Obedience</w:t>
      </w:r>
    </w:p>
    <w:p w14:paraId="63A5DF9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Obedience is a central theme in Leviticus 5, as the chapter outlines specific instructions for atonement. By following these commands, the Israelites demonstrated their obedience to God. This obedience is a model for us today, reminding us that following God's commands leads to blessing and favor. As Jesus said in John 14:15, "If you love Me, you will keep My commandments."</w:t>
      </w:r>
    </w:p>
    <w:p w14:paraId="6D7E941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obedience from Leviticus 5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Leviticus 5, and how does it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to God's commands in challenging situations? </w:t>
      </w:r>
    </w:p>
    <w:p w14:paraId="0452D541"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30BA93"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6B57CA40" w14:textId="77777777" w:rsidR="006731C6" w:rsidRDefault="006731C6" w:rsidP="006731C6">
      <w:pPr>
        <w:spacing w:line="247" w:lineRule="auto"/>
        <w:rPr>
          <w:rFonts w:eastAsia="Times New Roman"/>
          <w:b/>
          <w:bCs/>
          <w:kern w:val="0"/>
          <w:sz w:val="21"/>
          <w:szCs w:val="21"/>
        </w:rPr>
      </w:pPr>
    </w:p>
    <w:p w14:paraId="2C033A93" w14:textId="11725C9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the Priesthood</w:t>
      </w:r>
    </w:p>
    <w:p w14:paraId="12EAF08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priesthood plays a vital role in Leviticus 5, serving as mediators between God and the people. The priests were responsible for offering sacrifices on behalf of the Israelites, pointing to the ultimate High Priest, Jesus Christ. Through His sacrifice, Jesus bridges the gap between us and God, granting us direct access to the Father.</w:t>
      </w:r>
    </w:p>
    <w:p w14:paraId="5A1AE7D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role of the priesthood in Leviticus 5 inspire modern spiritual leadership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priesthood's involvement in atonement is crucial for community reconciliation?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priesthood's duties that apply to your personal spiritual responsibilities? </w:t>
      </w:r>
    </w:p>
    <w:p w14:paraId="553D6A7D"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Forgiveness</w:t>
      </w:r>
    </w:p>
    <w:p w14:paraId="302B248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5 assures us of God's willingness to forgive. The chapter concludes with the promise that when the prescribed offerings are made, the sinner will be forgiven. This assurance is a source of hope and encouragement, reminding us that no sin is too great for God's forgiveness. As 1 John 1:9 affirms, "If we confess our sins, He is faithful and just to forgive us our sins and to cleanse us from all unrighteousness."</w:t>
      </w:r>
    </w:p>
    <w:p w14:paraId="02248D09"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Leviticus 5 enhance your assurance of forgiveness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specific offerings were required for forgiveness,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feel assured of forgiveness when you make mistakes?</w:t>
      </w:r>
      <w:r w:rsidRPr="001B37DC">
        <w:br w:type="page"/>
      </w:r>
    </w:p>
    <w:p w14:paraId="4F4344C5"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6 Teaching Points and Bible Study Questions</w:t>
      </w:r>
    </w:p>
    <w:p w14:paraId="62B223BE" w14:textId="21F6E393"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Atonement</w:t>
      </w:r>
    </w:p>
    <w:p w14:paraId="6712094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6 reminds us of the significance of atonement in our relationship with God. The chapter outlines the procedures for guilt offerings, emphasizing that sin requires a response. "The priest will make atonement for him before the LORD, and he will be forgiven for anything he may have done to incur guilt" (Leviticus 6:7). This underscores the necessity of seeking forgiveness and the grace that God provides through atonement, ultimately fulfilled in Jesus Christ.</w:t>
      </w:r>
    </w:p>
    <w:p w14:paraId="39FA35F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atonement in Leviticus 6 influence your approach to seeking forgiveness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atonement was emphasized in Leviticus, and how does it apply to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atonement a regular part of your spiritual practice? </w:t>
      </w:r>
    </w:p>
    <w:p w14:paraId="4EF6254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Restitution as a Path to Reconciliation</w:t>
      </w:r>
    </w:p>
    <w:p w14:paraId="5400934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Restitution is a key theme in Leviticus 6, where God instructs the Israelites to make amends for wrongs committed against others. "He must make restitution in full, add a fifth of the value to it, and give it all to the owner on the day he presents his guilt offering" (Leviticus 6:5). This teaches us the importance of taking responsibility for our actions and restoring relationships, reflecting the heart of reconciliation that is central to Christian living.</w:t>
      </w:r>
    </w:p>
    <w:p w14:paraId="351F8C2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making restitution help restore broken relationships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restitution is essential for genuine reconciliation and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restitution is part of your reconciliation process? </w:t>
      </w:r>
    </w:p>
    <w:p w14:paraId="702724BF"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AA4AEE"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03E52446" w14:textId="77777777" w:rsidR="006731C6" w:rsidRDefault="006731C6" w:rsidP="006731C6">
      <w:pPr>
        <w:spacing w:line="247" w:lineRule="auto"/>
        <w:rPr>
          <w:rFonts w:eastAsia="Times New Roman"/>
          <w:b/>
          <w:bCs/>
          <w:kern w:val="0"/>
          <w:sz w:val="21"/>
          <w:szCs w:val="21"/>
        </w:rPr>
      </w:pPr>
    </w:p>
    <w:p w14:paraId="16514B5B" w14:textId="21097BF5"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the Priesthood</w:t>
      </w:r>
    </w:p>
    <w:p w14:paraId="47C48D9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highlights the role of priests in mediating between God and His people. "The priest shall burn it on the altar as a food offering to the LORD. It is a guilt offering" (Leviticus 6:6). This points to the priestly function of intercession, which is ultimately fulfilled in Jesus, our High Priest, who intercedes for us before the Father.</w:t>
      </w:r>
    </w:p>
    <w:p w14:paraId="5A78C82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priesthood's role in Leviticus 6 inspire modern spiritual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priesthood's duties in Leviticus 6 emphasize accountability and responsibility?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priesthood's role in Leviticus 6 to enhance your personal spiritual practices? </w:t>
      </w:r>
    </w:p>
    <w:p w14:paraId="66A34207"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Sacredness of Offerings</w:t>
      </w:r>
    </w:p>
    <w:p w14:paraId="2028F9C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Offerings in Leviticus 6 are treated with great reverence, illustrating the sacredness of giving to God. "The fire on the altar must be kept burning; it must not go out" (Leviticus 6:12). This continuous fire symbolizes the perpetual nature of worship and dedication to God, encouraging us to maintain a heart of worship in all we do.</w:t>
      </w:r>
    </w:p>
    <w:p w14:paraId="5F03556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ensure your offerings to God reflect sincerity and reverence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the sacredness of offerings is important in modern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your personal sacrifices more meaningful and intentional? </w:t>
      </w:r>
    </w:p>
    <w:p w14:paraId="79E5EDB3"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F7BE41"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2E798B80" w14:textId="77777777" w:rsidR="006731C6" w:rsidRDefault="006731C6" w:rsidP="006731C6">
      <w:pPr>
        <w:spacing w:line="247" w:lineRule="auto"/>
        <w:rPr>
          <w:rFonts w:eastAsia="Times New Roman"/>
          <w:b/>
          <w:bCs/>
          <w:kern w:val="0"/>
          <w:sz w:val="21"/>
          <w:szCs w:val="21"/>
        </w:rPr>
      </w:pPr>
    </w:p>
    <w:p w14:paraId="1DF14CC2" w14:textId="7D4A826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Holiness</w:t>
      </w:r>
    </w:p>
    <w:p w14:paraId="4D1A624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6 calls us to a life of holiness, as seen in the detailed instructions for offerings. "Every male among the priests may eat it. It is most holy" (Leviticus 6:29). This reflects the call for believers to live set apart, pursuing holiness in our daily lives as a response to God's holiness.</w:t>
      </w:r>
    </w:p>
    <w:p w14:paraId="3BAC882F" w14:textId="77777777" w:rsidR="006731C6" w:rsidRDefault="006731C6" w:rsidP="006731C6">
      <w:pPr>
        <w:spacing w:line="247" w:lineRule="auto"/>
      </w:pPr>
      <w:r w:rsidRPr="00F6333B">
        <w:rPr>
          <w:rFonts w:eastAsia="Times New Roman"/>
          <w:kern w:val="0"/>
          <w:sz w:val="21"/>
          <w:szCs w:val="21"/>
        </w:rPr>
        <w:t>1. How can you apply the principles of holiness from Leviticus 6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emphasized in the context of community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reflect a commitment to holiness today?</w:t>
      </w:r>
    </w:p>
    <w:p w14:paraId="183A5D85" w14:textId="77777777" w:rsidR="006731C6" w:rsidRDefault="006731C6" w:rsidP="006731C6">
      <w:pPr>
        <w:spacing w:line="247" w:lineRule="auto"/>
      </w:pPr>
    </w:p>
    <w:p w14:paraId="4D875DFF" w14:textId="77777777" w:rsidR="006731C6" w:rsidRDefault="006731C6" w:rsidP="006731C6">
      <w:pPr>
        <w:spacing w:line="247" w:lineRule="auto"/>
      </w:pPr>
    </w:p>
    <w:p w14:paraId="41E05BCC" w14:textId="77777777" w:rsidR="006731C6" w:rsidRDefault="006731C6" w:rsidP="006731C6">
      <w:pPr>
        <w:spacing w:line="247" w:lineRule="auto"/>
      </w:pPr>
    </w:p>
    <w:p w14:paraId="6C024103" w14:textId="5D2DD20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Obedience</w:t>
      </w:r>
    </w:p>
    <w:p w14:paraId="2D85062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Obedience is a recurring theme, as God provides specific instructions for offerings. "The LORD said to Moses" (Leviticus 6:1) introduces each command, reminding us that obedience to God's Word is crucial. Our willingness to follow His commands reflects our love and devotion to Him.</w:t>
      </w:r>
    </w:p>
    <w:p w14:paraId="634AD06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practicing obedience in daily life reflect the principles outlined in Leviticus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Leviticus 6,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in your spiritual and personal life? </w:t>
      </w:r>
    </w:p>
    <w:p w14:paraId="2B04C6E9"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E40337"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64C2AAE5" w14:textId="77777777" w:rsidR="006731C6" w:rsidRDefault="006731C6" w:rsidP="006731C6">
      <w:pPr>
        <w:spacing w:line="247" w:lineRule="auto"/>
        <w:rPr>
          <w:rFonts w:eastAsia="Times New Roman"/>
          <w:b/>
          <w:bCs/>
          <w:kern w:val="0"/>
          <w:sz w:val="21"/>
          <w:szCs w:val="21"/>
        </w:rPr>
      </w:pPr>
    </w:p>
    <w:p w14:paraId="4828DF85" w14:textId="215C15F2"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Value of Community Responsibility</w:t>
      </w:r>
    </w:p>
    <w:p w14:paraId="6313D9B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emphasizes community responsibility, as offerings were not just personal but communal acts. "The priest who offers it shall eat it; it must be eaten in a holy place" (Leviticus 6:26). This teaches us the importance of supporting one another in faith, fostering a community that upholds God's standards.</w:t>
      </w:r>
    </w:p>
    <w:p w14:paraId="0B93361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community responsibility in Leviticus 6 inspire us to address wrongs in our own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accountability is emphasized, and how can it strengthen modern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we take to ensure community responsibility is upheld in our daily lives? </w:t>
      </w:r>
    </w:p>
    <w:p w14:paraId="298FD612"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Repentance</w:t>
      </w:r>
    </w:p>
    <w:p w14:paraId="0E143AB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Repentance is central to the offerings described in Leviticus 6. The act of bringing a guilt offering signifies a turning away from sin and a turning towards God. This mirrors the Christian call to repentance, a vital step in our walk with Christ.</w:t>
      </w:r>
    </w:p>
    <w:p w14:paraId="391D77F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acknowledging wrongdoing in Leviticus 6 guide your personal journey of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specific restitution is emphasized in Leviticus 6, and how can it apply to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6 about the importance of making amends in your relationships? </w:t>
      </w:r>
    </w:p>
    <w:p w14:paraId="29AC3263"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32C07B"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3B9E902A" w14:textId="77777777" w:rsidR="006731C6" w:rsidRDefault="006731C6" w:rsidP="006731C6">
      <w:pPr>
        <w:spacing w:line="247" w:lineRule="auto"/>
        <w:rPr>
          <w:rFonts w:eastAsia="Times New Roman"/>
          <w:b/>
          <w:bCs/>
          <w:kern w:val="0"/>
          <w:sz w:val="21"/>
          <w:szCs w:val="21"/>
        </w:rPr>
      </w:pPr>
    </w:p>
    <w:p w14:paraId="3A8F1CE3" w14:textId="600F077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Assurance of Forgiveness</w:t>
      </w:r>
    </w:p>
    <w:p w14:paraId="1F53FD1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6 assures us of God's willingness to forgive. "And he will be forgiven" (Leviticus 6:7) is a powerful reminder that God is merciful and ready to forgive those who come to Him with a contrite heart. This assurance is a cornerstone of our faith, rooted in the sacrifice of Jesus.</w:t>
      </w:r>
    </w:p>
    <w:p w14:paraId="74223AC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Leviticus 6 enhance your assurance of forgiveness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specific rituals were important for assurance of forgiveness in Leviticus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assured of forgiveness today, inspired by Leviticus 6? </w:t>
      </w:r>
    </w:p>
    <w:p w14:paraId="60356D5C"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Ever-Present Grace of God</w:t>
      </w:r>
    </w:p>
    <w:p w14:paraId="7CB13B8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6 reveals the ever-present grace of God. Despite the detailed laws and offerings, God's grace is evident in His provision for atonement and forgiveness. This grace is fully realized in Jesus Christ, who offers us eternal life and reconciliation with God. Let us embrace this grace and live in the light of His love.</w:t>
      </w:r>
    </w:p>
    <w:p w14:paraId="3644E94E"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you recognize and embrace God's grace in your daily responsibilities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grace is essential in maintaining community harmony and personal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extend grace to others, reflecting God's ever-present grace in your life?</w:t>
      </w:r>
      <w:r w:rsidRPr="001B37DC">
        <w:br w:type="page"/>
      </w:r>
    </w:p>
    <w:p w14:paraId="0CB73193"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7 Teaching Points and Bible Study Questions</w:t>
      </w:r>
    </w:p>
    <w:p w14:paraId="6AF59EE1" w14:textId="4D0D619D"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Obedience</w:t>
      </w:r>
    </w:p>
    <w:p w14:paraId="6BDD0CB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7 reminds us of the significance of following God's commands with precision and reverence. The chapter outlines specific instructions for offerings, emphasizing that obedience is not just about actions but about the heart's posture. As it is written, "You must keep My commandments and do them; I am the LORD" (Leviticus 22:31). This teaches us that our daily walk with God should be marked by a desire to honor Him through our actions.</w:t>
      </w:r>
    </w:p>
    <w:p w14:paraId="1A3D560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obedience from Leviticus 7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emphasized in Leviticus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consequences of disobedience from the offerings described in Leviticus 7? </w:t>
      </w:r>
    </w:p>
    <w:p w14:paraId="3E1AB931"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Sacrifice</w:t>
      </w:r>
    </w:p>
    <w:p w14:paraId="223F546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Sacrifice is a central theme in Leviticus 7, pointing us to the ultimate sacrifice of Jesus Christ. The peace offerings and sin offerings described here foreshadow the perfect sacrifice of Christ, who "offered Himself unblemished to God" (Hebrews 9:14). This lesson encourages us to live lives of gratitude, recognizing the immense love and grace we have received through His sacrifice.</w:t>
      </w:r>
    </w:p>
    <w:p w14:paraId="7296F2A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principles of sacrifice in Leviticus 7 influence your daily acts of giving and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was central to worship, and how can this apply to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7 about prioritizing spiritual commitments over personal desires? </w:t>
      </w:r>
    </w:p>
    <w:p w14:paraId="1FFC66EF"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B33B2B"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62319F87" w14:textId="77777777" w:rsidR="006731C6" w:rsidRDefault="006731C6" w:rsidP="006731C6">
      <w:pPr>
        <w:spacing w:line="247" w:lineRule="auto"/>
        <w:rPr>
          <w:rFonts w:eastAsia="Times New Roman"/>
          <w:b/>
          <w:bCs/>
          <w:kern w:val="0"/>
          <w:sz w:val="21"/>
          <w:szCs w:val="21"/>
        </w:rPr>
      </w:pPr>
    </w:p>
    <w:p w14:paraId="23E8B436" w14:textId="7CF1C57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Community and Fellowship</w:t>
      </w:r>
    </w:p>
    <w:p w14:paraId="31563BA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peace offerings in Leviticus 7 were not just about the individual but involved the community. Sharing the meal from the offering was a way to foster fellowship and unity among God's people. This reminds us of the importance of community in our faith journey, as we are called to "encourage one another and build each other up" (1 Thessalonians 5:11).</w:t>
      </w:r>
    </w:p>
    <w:p w14:paraId="543C67A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Leviticus 7 inspire us to strengthen community bonds through shared meals and offerings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sacrifices were important for fostering fellowship among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 sense of community and fellowship in your own gatherings? </w:t>
      </w:r>
    </w:p>
    <w:p w14:paraId="2C61BC5A"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Holiness of God</w:t>
      </w:r>
    </w:p>
    <w:p w14:paraId="3C83892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detailed instructions for offerings highlight God's holiness and the reverence He deserves. Leviticus 7 teaches us that approaching God requires a heart of humility and respect, as He is "holy, holy, holy" (Isaiah 6:3). This understanding should shape our worship and daily interactions with Him.</w:t>
      </w:r>
    </w:p>
    <w:p w14:paraId="1D30BF4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God's holiness in Leviticus 7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offerings to maintain holiness,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reflect God's holiness in your personal and community relationships? </w:t>
      </w:r>
    </w:p>
    <w:p w14:paraId="3CA8FD95"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4CF7B2"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35B571B0" w14:textId="77777777" w:rsidR="006731C6" w:rsidRDefault="006731C6" w:rsidP="006731C6">
      <w:pPr>
        <w:spacing w:line="247" w:lineRule="auto"/>
        <w:rPr>
          <w:rFonts w:eastAsia="Times New Roman"/>
          <w:b/>
          <w:bCs/>
          <w:kern w:val="0"/>
          <w:sz w:val="21"/>
          <w:szCs w:val="21"/>
        </w:rPr>
      </w:pPr>
    </w:p>
    <w:p w14:paraId="72271681" w14:textId="61C74BD7"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Gratitude and Thanksgiving</w:t>
      </w:r>
    </w:p>
    <w:p w14:paraId="60973B8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thank offerings in Leviticus 7 serve as a reminder to cultivate a heart of gratitude. Offering thanks to God is not just a ritual but a lifestyle. As we are reminded in 1 Thessalonians 5:18, "Give thanks in every circumstance, for this is God’s will for you in Christ Jesus". Gratitude transforms our perspective and aligns our hearts with God's will.</w:t>
      </w:r>
    </w:p>
    <w:p w14:paraId="4AB5D328" w14:textId="77777777" w:rsidR="006731C6" w:rsidRDefault="006731C6" w:rsidP="006731C6">
      <w:pPr>
        <w:spacing w:line="247" w:lineRule="auto"/>
      </w:pPr>
      <w:r w:rsidRPr="00F6333B">
        <w:rPr>
          <w:rFonts w:eastAsia="Times New Roman"/>
          <w:kern w:val="0"/>
          <w:sz w:val="21"/>
          <w:szCs w:val="21"/>
        </w:rPr>
        <w:t>1. How can you incorporate gratitude into your daily routine inspired by Leviticus 7's offerings?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is important in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show thanksgiving in challenging situations?</w:t>
      </w:r>
    </w:p>
    <w:p w14:paraId="128CAEA8" w14:textId="77777777" w:rsidR="006731C6" w:rsidRDefault="006731C6" w:rsidP="006731C6">
      <w:pPr>
        <w:spacing w:line="247" w:lineRule="auto"/>
      </w:pPr>
    </w:p>
    <w:p w14:paraId="57D09698" w14:textId="77777777" w:rsidR="006731C6" w:rsidRDefault="006731C6" w:rsidP="006731C6">
      <w:pPr>
        <w:spacing w:line="247" w:lineRule="auto"/>
      </w:pPr>
    </w:p>
    <w:p w14:paraId="1D1F6BFA" w14:textId="77777777" w:rsidR="006731C6" w:rsidRDefault="006731C6" w:rsidP="006731C6">
      <w:pPr>
        <w:spacing w:line="247" w:lineRule="auto"/>
      </w:pPr>
    </w:p>
    <w:p w14:paraId="714C506C" w14:textId="782E23C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17B62D2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7 also warns of the consequences of not following God's commands. The chapter underscores the seriousness of sin and the need for repentance. This serves as a reminder that our choices have consequences, and we are called to "repent and turn to God, so that your sins may be wiped away" (Acts 3:19).</w:t>
      </w:r>
    </w:p>
    <w:p w14:paraId="42EF1CF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Leviticus 7 help us recognize the consequences of disobedience in our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specific instructions in Leviticus 7 emphasize the importance of obedience to God's commands?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7 about the impact of disobedience on community relationships? </w:t>
      </w:r>
    </w:p>
    <w:p w14:paraId="547F2B8A"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868133"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21102BB3" w14:textId="77777777" w:rsidR="006731C6" w:rsidRDefault="006731C6" w:rsidP="006731C6">
      <w:pPr>
        <w:spacing w:line="247" w:lineRule="auto"/>
        <w:rPr>
          <w:rFonts w:eastAsia="Times New Roman"/>
          <w:b/>
          <w:bCs/>
          <w:kern w:val="0"/>
          <w:sz w:val="21"/>
          <w:szCs w:val="21"/>
        </w:rPr>
      </w:pPr>
    </w:p>
    <w:p w14:paraId="6A37FE5C" w14:textId="491761C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Provision of God</w:t>
      </w:r>
    </w:p>
    <w:p w14:paraId="0125F13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God's instructions for the priests' portions in Leviticus 7 demonstrate His provision for those who serve Him. This reassures us that God is our provider, meeting our needs as we seek His kingdom first. As Jesus taught, "Seek first the kingdom of God and His righteousness, and all these things will be added unto you" (Matthew 6:33).</w:t>
      </w:r>
    </w:p>
    <w:p w14:paraId="27A3334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recognize and appreciate God's provision in your daily life, as seen in Leviticus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offerings, and how does this relate to trusting His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gratitude for God's provision, similar to the offerings in Leviticus 7? </w:t>
      </w:r>
    </w:p>
    <w:p w14:paraId="3AF401E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Purity</w:t>
      </w:r>
    </w:p>
    <w:p w14:paraId="3DF962E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emphasis on purity in the offerings reflects God's call for us to live pure and holy lives. Leviticus 7 challenges us to examine our hearts and actions, striving to be "pure in heart, for they will see God" (Matthew 5:8). Purity is not just about external actions but the condition of our hearts before God.</w:t>
      </w:r>
    </w:p>
    <w:p w14:paraId="23541CA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purity from Leviticus 7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is emphasized in Leviticus 7, and how does it relate to modern living?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purity in your thoughts and actions today? </w:t>
      </w:r>
    </w:p>
    <w:p w14:paraId="552065DF"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530CFB"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0250C595" w14:textId="77777777" w:rsidR="006731C6" w:rsidRDefault="006731C6" w:rsidP="006731C6">
      <w:pPr>
        <w:spacing w:line="247" w:lineRule="auto"/>
        <w:rPr>
          <w:rFonts w:eastAsia="Times New Roman"/>
          <w:b/>
          <w:bCs/>
          <w:kern w:val="0"/>
          <w:sz w:val="21"/>
          <w:szCs w:val="21"/>
        </w:rPr>
      </w:pPr>
    </w:p>
    <w:p w14:paraId="6CDADE65" w14:textId="0225E1B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Joy of Worship</w:t>
      </w:r>
    </w:p>
    <w:p w14:paraId="2392B25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offerings in Leviticus 7 were acts of worship, filled with joy and reverence. This reminds us that worship is a joyful response to God's goodness and grace. As Psalm 100:2 encourages, "Serve the LORD with gladness; come into His presence with joyful songs". Worship is a celebration of who God is and what He has done.</w:t>
      </w:r>
    </w:p>
    <w:p w14:paraId="4DD091F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joy into your worship practices based on Leviticus 7's offerings?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is essential in worship, as seen in Leviticus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is both joyful and sincere, reflecting Leviticus 7's teachings? </w:t>
      </w:r>
    </w:p>
    <w:p w14:paraId="557B9853"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Significance of Christ's Sacrifice</w:t>
      </w:r>
    </w:p>
    <w:p w14:paraId="018F96D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Ultimately, Leviticus 7 points us to the eternal significance of Christ's sacrifice. The offerings were a shadow of the reality found in Jesus, who "by one sacrifice has made perfect forever those who are being made holy" (Hebrews 10:14). This lesson calls us to rest in the finished work of Christ, knowing that our salvation is secure in Him.</w:t>
      </w:r>
    </w:p>
    <w:p w14:paraId="7C99DAFD"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Christ's eternal sacrifice influence your daily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Christ's sacrifice is central to 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honor the significance of Christ's sacrifice in your community?</w:t>
      </w:r>
      <w:r w:rsidRPr="001B37DC">
        <w:br w:type="page"/>
      </w:r>
    </w:p>
    <w:p w14:paraId="357320E9"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8 Teaching Points and Bible Study Questions</w:t>
      </w:r>
    </w:p>
    <w:p w14:paraId="1CC2598C" w14:textId="6FB89D0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Obedience</w:t>
      </w:r>
    </w:p>
    <w:p w14:paraId="66F20D9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In Leviticus 8, we see the meticulous instructions given to Moses for the consecration of Aaron and his sons as priests. This chapter underscores the importance of obedience to God's commands. As it is written, "Moses did everything just as the LORD had commanded him" (Leviticus 8:4). This teaches us that obedience is not just about following rules but about aligning our lives with God's perfect will, which leads to blessings and fulfillment.</w:t>
      </w:r>
    </w:p>
    <w:p w14:paraId="6F009A3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importance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crucial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8 about the consequences of disobedience in your own life? </w:t>
      </w:r>
    </w:p>
    <w:p w14:paraId="0528546C"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Anointing</w:t>
      </w:r>
    </w:p>
    <w:p w14:paraId="773B683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anointing of Aaron and his sons with oil symbolizes the setting apart for God's service. "He poured some of the anointing oil on Aaron’s head and anointed him to consecrate him" (Leviticus 8:12). This act reminds us that God equips those He calls. In our lives, the Holy Spirit anoints us to fulfill our unique purposes, empowering us to serve with grace and strength.</w:t>
      </w:r>
    </w:p>
    <w:p w14:paraId="3D19A33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anointing in Leviticus 8 influence your understanding of spiritual leadership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anointing was essential for priests, and how can this apply to modern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anointing process in Leviticus 8 to enhance your personal spiritual practices? </w:t>
      </w:r>
    </w:p>
    <w:p w14:paraId="26C07F91"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8FEE2C"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354686F3" w14:textId="77777777" w:rsidR="006731C6" w:rsidRDefault="006731C6" w:rsidP="006731C6">
      <w:pPr>
        <w:spacing w:line="247" w:lineRule="auto"/>
        <w:rPr>
          <w:rFonts w:eastAsia="Times New Roman"/>
          <w:b/>
          <w:bCs/>
          <w:kern w:val="0"/>
          <w:sz w:val="21"/>
          <w:szCs w:val="21"/>
        </w:rPr>
      </w:pPr>
    </w:p>
    <w:p w14:paraId="1B96D5BD" w14:textId="2FB1062C"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Sacrifice</w:t>
      </w:r>
    </w:p>
    <w:p w14:paraId="049270F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Sacrifices were central to the consecration process, pointing to the ultimate sacrifice of Jesus Christ. "Then Moses slaughtered the ram and took some of its blood and put it on the lobe of Aaron’s right ear, on the thumb of his right hand, and on the big toe of his right foot" (Leviticus 8:23). This act foreshadows the comprehensive nature of Christ's sacrifice, which covers every aspect of our lives, calling us to live wholly for Him.</w:t>
      </w:r>
    </w:p>
    <w:p w14:paraId="01040A7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sacrifice in Leviticus 8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for spiritual growth and community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8 about the personal cost of commitment and dedication? </w:t>
      </w:r>
    </w:p>
    <w:p w14:paraId="13118E09"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Cleansing</w:t>
      </w:r>
    </w:p>
    <w:p w14:paraId="2382A1D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washing of Aaron and his sons with water before their anointing signifies purification. "Moses brought Aaron and his sons forward and washed them with water" (Leviticus 8:6). This cleansing is a powerful reminder of the spiritual cleansing we receive through Christ, who washes away our sins and makes us new creations in Him.</w:t>
      </w:r>
    </w:p>
    <w:p w14:paraId="6587D81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cleansing rituals in Leviticus 8 inspire personal spiritual renewal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cleansing was essential for the priests, and how does this apply to modern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incorporate spiritual cleansing into your daily routine? </w:t>
      </w:r>
    </w:p>
    <w:p w14:paraId="28627CD8"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964053"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529630C6" w14:textId="77777777" w:rsidR="006731C6" w:rsidRDefault="006731C6" w:rsidP="006731C6">
      <w:pPr>
        <w:spacing w:line="247" w:lineRule="auto"/>
        <w:rPr>
          <w:rFonts w:eastAsia="Times New Roman"/>
          <w:b/>
          <w:bCs/>
          <w:kern w:val="0"/>
          <w:sz w:val="21"/>
          <w:szCs w:val="21"/>
        </w:rPr>
      </w:pPr>
    </w:p>
    <w:p w14:paraId="277A9D4D" w14:textId="4B2E844C"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Holiness</w:t>
      </w:r>
    </w:p>
    <w:p w14:paraId="25F15D2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8 emphasizes the holiness required of those who serve God. The detailed instructions for the priests' garments and actions highlight the call to be set apart. As believers, we are called to "be holy, because I am holy" (1 Peter 1:16), living lives that reflect God's purity and righteousness.</w:t>
      </w:r>
    </w:p>
    <w:p w14:paraId="6249D64F" w14:textId="77777777" w:rsidR="006731C6" w:rsidRDefault="006731C6" w:rsidP="006731C6">
      <w:pPr>
        <w:spacing w:line="247" w:lineRule="auto"/>
      </w:pPr>
      <w:r w:rsidRPr="00F6333B">
        <w:rPr>
          <w:rFonts w:eastAsia="Times New Roman"/>
          <w:kern w:val="0"/>
          <w:sz w:val="21"/>
          <w:szCs w:val="21"/>
        </w:rPr>
        <w:t>1. How can you incorporate rituals or routines to cultivate holiness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detailed instructions for holiness, and how can this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environment supports your commitment to holiness?</w:t>
      </w:r>
    </w:p>
    <w:p w14:paraId="7A7A8466" w14:textId="77777777" w:rsidR="006731C6" w:rsidRDefault="006731C6" w:rsidP="006731C6">
      <w:pPr>
        <w:spacing w:line="247" w:lineRule="auto"/>
      </w:pPr>
    </w:p>
    <w:p w14:paraId="4093E1D4" w14:textId="77777777" w:rsidR="006731C6" w:rsidRDefault="006731C6" w:rsidP="006731C6">
      <w:pPr>
        <w:spacing w:line="247" w:lineRule="auto"/>
      </w:pPr>
    </w:p>
    <w:p w14:paraId="589CE2EA" w14:textId="77777777" w:rsidR="006731C6" w:rsidRDefault="006731C6" w:rsidP="006731C6">
      <w:pPr>
        <w:spacing w:line="247" w:lineRule="auto"/>
      </w:pPr>
    </w:p>
    <w:p w14:paraId="156C190A" w14:textId="044B5231"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Community's Role in Worship</w:t>
      </w:r>
    </w:p>
    <w:p w14:paraId="6F09614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entire assembly of Israel was gathered to witness the consecration, illustrating the communal aspect of worship. "The whole congregation was assembled at the entrance to the Tent of Meeting" (Leviticus 8:3). This reminds us that our faith is not just personal but communal, encouraging us to gather together to worship and support one another in our spiritual journeys.</w:t>
      </w:r>
    </w:p>
    <w:p w14:paraId="55E6006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your community actively participate in worship to enhance collective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in maintaining a vibrant worship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in your community to engage more deeply in worship practices? </w:t>
      </w:r>
    </w:p>
    <w:p w14:paraId="1B75B4B9"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E71BD2"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2311284B" w14:textId="77777777" w:rsidR="006731C6" w:rsidRDefault="006731C6" w:rsidP="006731C6">
      <w:pPr>
        <w:spacing w:line="247" w:lineRule="auto"/>
        <w:rPr>
          <w:rFonts w:eastAsia="Times New Roman"/>
          <w:b/>
          <w:bCs/>
          <w:kern w:val="0"/>
          <w:sz w:val="21"/>
          <w:szCs w:val="21"/>
        </w:rPr>
      </w:pPr>
    </w:p>
    <w:p w14:paraId="73A9D245" w14:textId="09231CB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Symbolism of Blood</w:t>
      </w:r>
    </w:p>
    <w:p w14:paraId="54F4880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Blood plays a crucial role in the consecration ceremony, symbolizing atonement and life. "Moses took the blood and put it on the horns of the altar on all sides with his finger and purified the altar" (Leviticus 8:15). This points to the blood of Christ, which purifies us and reconciles us to God, emphasizing the life-giving power of His sacrifice.</w:t>
      </w:r>
    </w:p>
    <w:p w14:paraId="4412F17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symbolism of blood in Leviticus 8 influence your understanding of sacrifice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blood was central to the consecration process, and how does it apply to modern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use of blood in Leviticus 8 to enhance your spiritual practices? </w:t>
      </w:r>
    </w:p>
    <w:p w14:paraId="25C677A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Preparation</w:t>
      </w:r>
    </w:p>
    <w:p w14:paraId="49E8896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detailed preparations for the consecration ceremony highlight the importance of being prepared for service. "Moses took the anointing oil and anointed the tabernacle and everything in it, and so consecrated them" (Leviticus 8:10). In our lives, preparation through prayer, study, and reflection equips us to serve effectively and faithfully.</w:t>
      </w:r>
    </w:p>
    <w:p w14:paraId="78EBD81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preparation into your daily spiritual practices to enhance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was emphasized in Leviticus 8,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spiritually prepared for unexpected challenges? </w:t>
      </w:r>
    </w:p>
    <w:p w14:paraId="0D5B2D49"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127113"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7DF11984" w14:textId="77777777" w:rsidR="006731C6" w:rsidRDefault="006731C6" w:rsidP="006731C6">
      <w:pPr>
        <w:spacing w:line="247" w:lineRule="auto"/>
        <w:rPr>
          <w:rFonts w:eastAsia="Times New Roman"/>
          <w:b/>
          <w:bCs/>
          <w:kern w:val="0"/>
          <w:sz w:val="21"/>
          <w:szCs w:val="21"/>
        </w:rPr>
      </w:pPr>
    </w:p>
    <w:p w14:paraId="0ACD8928" w14:textId="3F88CB6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Joy of Service</w:t>
      </w:r>
    </w:p>
    <w:p w14:paraId="0A1369D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consecration of Aaron and his sons was a joyful occasion, marking the beginning of their service to God. This joy is a reminder that serving God is not a burden but a privilege. As we serve, we experience the joy of fulfilling our God-given purpose and the blessing of being used by Him to impact the world.</w:t>
      </w:r>
    </w:p>
    <w:p w14:paraId="25CF702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find joy in serving others, as seen in the consecration of priests in Leviticus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detailed rituals in Leviticus 8 emphasize joy in dedicated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bring joy into your acts of service, inspired by Leviticus 8? </w:t>
      </w:r>
    </w:p>
    <w:p w14:paraId="220EAAB1"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God</w:t>
      </w:r>
    </w:p>
    <w:p w14:paraId="27B6FAF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8 reminds us of God's faithfulness in establishing His covenant with His people. The consecration of the priests is a fulfillment of His promises, showing that God is faithful to His word. As we trust in His promises, we can be confident that He will guide and sustain us in every aspect of our lives.</w:t>
      </w:r>
    </w:p>
    <w:p w14:paraId="31C63463"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observing God's faithfulness in Leviticus 8 inspire you to trust Him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detailed instructions in Leviticus 8 demonstrate His faithfulness to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faithfulness in Leviticus 8 to apply in your personal commitments?</w:t>
      </w:r>
      <w:r w:rsidRPr="001B37DC">
        <w:br w:type="page"/>
      </w:r>
    </w:p>
    <w:p w14:paraId="1BD49A53"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9 Teaching Points and Bible Study Questions</w:t>
      </w:r>
    </w:p>
    <w:p w14:paraId="46312C42" w14:textId="256CE600"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Obedience</w:t>
      </w:r>
    </w:p>
    <w:p w14:paraId="677BAC1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In Leviticus 9, we see the Israelites following God's instructions to the letter. This chapter reminds us that obedience to God is crucial. As it says in 1 Samuel 15:22, "To obey is better than sacrifice." When we align our actions with God's commands, we open ourselves to His blessings and guidance.</w:t>
      </w:r>
    </w:p>
    <w:p w14:paraId="0E86504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importance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crucial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9 about the consequences of disobedience in your own life? </w:t>
      </w:r>
    </w:p>
    <w:p w14:paraId="51C20CFB"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Priesthood</w:t>
      </w:r>
    </w:p>
    <w:p w14:paraId="1C78CF9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Aaron and his sons serve as priests, mediating between God and the people. This foreshadows the ultimate High Priest, Jesus Christ, who intercedes for us. Hebrews 4:14 reminds us, "Therefore, since we have a great high priest who has passed through the heavens, Jesus the Son of God, let us hold firmly to what we profess."</w:t>
      </w:r>
    </w:p>
    <w:p w14:paraId="61C024C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role of the priesthood in Leviticus 9 inspire leadership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priesthood's responsibilities are crucial for maintaining spiritual order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dedication in Leviticus 9 to apply in your daily life? </w:t>
      </w:r>
    </w:p>
    <w:p w14:paraId="34E46840"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9F8A1A"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10E3F64A" w14:textId="77777777" w:rsidR="006731C6" w:rsidRDefault="006731C6" w:rsidP="006731C6">
      <w:pPr>
        <w:spacing w:line="247" w:lineRule="auto"/>
        <w:rPr>
          <w:rFonts w:eastAsia="Times New Roman"/>
          <w:b/>
          <w:bCs/>
          <w:kern w:val="0"/>
          <w:sz w:val="21"/>
          <w:szCs w:val="21"/>
        </w:rPr>
      </w:pPr>
    </w:p>
    <w:p w14:paraId="2350A39E" w14:textId="5481C15D"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Power of Sacrifice</w:t>
      </w:r>
    </w:p>
    <w:p w14:paraId="67A1A16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sacrifices in Leviticus 9 symbolize atonement and reconciliation with God. They point to the ultimate sacrifice of Jesus, who "gave Himself for us as a fragrant offering and sacrifice to God" (Ephesians 5:2). This chapter encourages us to live sacrificially, offering our lives as a living sacrifice (Romans 12:1).</w:t>
      </w:r>
    </w:p>
    <w:p w14:paraId="3EB94D9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sacrifice in Leviticus 9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for spiritual growth and community well-being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9 about the personal cost and benefits of making sacrifices? </w:t>
      </w:r>
    </w:p>
    <w:p w14:paraId="65E3B3DC"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Glory of God Revealed</w:t>
      </w:r>
    </w:p>
    <w:p w14:paraId="6B77FCB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When Aaron and Moses bless the people, the glory of the Lord appears. This moment is a powerful reminder that God's presence is transformative. As 2 Corinthians 3:18 states, "And we all, who with unveiled faces contemplate the Lord’s glory, are being transformed into His image with ever-increasing glory."</w:t>
      </w:r>
    </w:p>
    <w:p w14:paraId="7527446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actively seek to experience God's glory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witnessing God's glory can transform personal faith and community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your heart to recognize God's glory around you? </w:t>
      </w:r>
    </w:p>
    <w:p w14:paraId="12E533A7"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7DCB72"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4A876E27" w14:textId="77777777" w:rsidR="006731C6" w:rsidRDefault="006731C6" w:rsidP="006731C6">
      <w:pPr>
        <w:spacing w:line="247" w:lineRule="auto"/>
        <w:rPr>
          <w:rFonts w:eastAsia="Times New Roman"/>
          <w:b/>
          <w:bCs/>
          <w:kern w:val="0"/>
          <w:sz w:val="21"/>
          <w:szCs w:val="21"/>
        </w:rPr>
      </w:pPr>
    </w:p>
    <w:p w14:paraId="7E7940A5" w14:textId="59F29693"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Holiness</w:t>
      </w:r>
    </w:p>
    <w:p w14:paraId="0CB1F08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9 emphasizes the need for holiness in approaching God. We are called to be holy as He is holy (1 Peter 1:16). This chapter challenges us to examine our lives and strive for purity, knowing that our bodies are temples of the Holy Spirit (1 Corinthians 6:19).</w:t>
      </w:r>
    </w:p>
    <w:p w14:paraId="0842ABCA" w14:textId="77777777" w:rsidR="006731C6" w:rsidRDefault="006731C6" w:rsidP="006731C6">
      <w:pPr>
        <w:spacing w:line="247" w:lineRule="auto"/>
      </w:pPr>
      <w:r w:rsidRPr="00F6333B">
        <w:rPr>
          <w:rFonts w:eastAsia="Times New Roman"/>
          <w:kern w:val="0"/>
          <w:sz w:val="21"/>
          <w:szCs w:val="21"/>
        </w:rPr>
        <w:t>1. How can you incorporate the concept of holiness into your daily routines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emphasized in Leviticus,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reflect God's holiness in your personal and professional life?</w:t>
      </w:r>
    </w:p>
    <w:p w14:paraId="23A16B10" w14:textId="77777777" w:rsidR="006731C6" w:rsidRDefault="006731C6" w:rsidP="006731C6">
      <w:pPr>
        <w:spacing w:line="247" w:lineRule="auto"/>
      </w:pPr>
    </w:p>
    <w:p w14:paraId="2A16F443" w14:textId="77777777" w:rsidR="006731C6" w:rsidRDefault="006731C6" w:rsidP="006731C6">
      <w:pPr>
        <w:spacing w:line="247" w:lineRule="auto"/>
      </w:pPr>
    </w:p>
    <w:p w14:paraId="60201F93" w14:textId="77777777" w:rsidR="006731C6" w:rsidRDefault="006731C6" w:rsidP="006731C6">
      <w:pPr>
        <w:spacing w:line="247" w:lineRule="auto"/>
      </w:pPr>
    </w:p>
    <w:p w14:paraId="6AA832CA" w14:textId="4DA57902"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Joy of Worship</w:t>
      </w:r>
    </w:p>
    <w:p w14:paraId="51B1564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Israelites experience joy as they witness God's acceptance of their offerings. Worship is not just a duty but a delight. Psalm 100:2 encourages us to "Serve the Lord with gladness; come before Him with joyful songs." Let our worship be filled with joy and gratitude.</w:t>
      </w:r>
    </w:p>
    <w:p w14:paraId="1B470AE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joy into your worship practices today, similar to Leviticus 9's celebration?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is essential in worship, as demonstrated in Leviticus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experience is joyful and meaningful like in Leviticus 9? </w:t>
      </w:r>
    </w:p>
    <w:p w14:paraId="1B4156A7"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CDEB57"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73102DD0" w14:textId="77777777" w:rsidR="006731C6" w:rsidRDefault="006731C6" w:rsidP="006731C6">
      <w:pPr>
        <w:spacing w:line="247" w:lineRule="auto"/>
        <w:rPr>
          <w:rFonts w:eastAsia="Times New Roman"/>
          <w:b/>
          <w:bCs/>
          <w:kern w:val="0"/>
          <w:sz w:val="21"/>
          <w:szCs w:val="21"/>
        </w:rPr>
      </w:pPr>
    </w:p>
    <w:p w14:paraId="0F79189B" w14:textId="33CA4D9C"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Necessity of Preparation</w:t>
      </w:r>
    </w:p>
    <w:p w14:paraId="33B1B4F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Before the offerings, Aaron and his sons prepare themselves. This teaches us the importance of preparing our hearts before approaching God. As James 4:8 advises, "Draw near to God, and He will draw near to you. Cleanse your hands, you sinners, and purify your hearts, you double-minded."</w:t>
      </w:r>
    </w:p>
    <w:p w14:paraId="4379677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preparation into your daily spiritual practices to enhance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preparation was crucial for the priests in Leviticus 9,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spiritually prepared for unexpected challenges in life? </w:t>
      </w:r>
    </w:p>
    <w:p w14:paraId="2382147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Unity of the Community</w:t>
      </w:r>
    </w:p>
    <w:p w14:paraId="505919B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entire community of Israel gathers to witness the offerings. This unity is a powerful testament to the strength found in communal worship and fellowship. Hebrews 10:25 reminds us, "Let us not neglect meeting together, as some have made a habit, but let us encourage one another."</w:t>
      </w:r>
    </w:p>
    <w:p w14:paraId="053B4EB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foster unity in our community through shared worship experiences like those in Leviticus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rituals strengthen relationships and unity among members of a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included and valued in your community's spiritual practices? </w:t>
      </w:r>
    </w:p>
    <w:p w14:paraId="646A4630" w14:textId="77777777" w:rsidR="006731C6"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F4F562" w14:textId="77777777" w:rsidR="006731C6" w:rsidRDefault="006731C6">
      <w:pPr>
        <w:spacing w:after="0" w:line="240" w:lineRule="auto"/>
        <w:rPr>
          <w:rFonts w:eastAsia="Times New Roman"/>
          <w:b/>
          <w:bCs/>
          <w:kern w:val="0"/>
          <w:sz w:val="21"/>
          <w:szCs w:val="21"/>
        </w:rPr>
      </w:pPr>
      <w:r>
        <w:rPr>
          <w:rFonts w:eastAsia="Times New Roman"/>
          <w:b/>
          <w:bCs/>
          <w:kern w:val="0"/>
          <w:sz w:val="21"/>
          <w:szCs w:val="21"/>
        </w:rPr>
        <w:br w:type="page"/>
      </w:r>
    </w:p>
    <w:p w14:paraId="3C6A230A" w14:textId="77777777" w:rsidR="006731C6" w:rsidRDefault="006731C6" w:rsidP="006731C6">
      <w:pPr>
        <w:spacing w:line="247" w:lineRule="auto"/>
        <w:rPr>
          <w:rFonts w:eastAsia="Times New Roman"/>
          <w:b/>
          <w:bCs/>
          <w:kern w:val="0"/>
          <w:sz w:val="21"/>
          <w:szCs w:val="21"/>
        </w:rPr>
      </w:pPr>
    </w:p>
    <w:p w14:paraId="4F471A18" w14:textId="17769CCD"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75C0E83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God's presence is evident when fire consumes the offerings. This assurance of His presence is a comfort to us today. As Jesus promised in Matthew 28:20, "And surely I am with you always, to the very end of the age."</w:t>
      </w:r>
    </w:p>
    <w:p w14:paraId="0499ED4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recognize and experience God's presence in your daily life like in Leviticus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so visibly affirmed in Leviticus 9, and how does that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open to experiencing God's presence in your community? </w:t>
      </w:r>
    </w:p>
    <w:p w14:paraId="2030D8D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Faithfulness</w:t>
      </w:r>
    </w:p>
    <w:p w14:paraId="0CFCA43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9 concludes with the people shouting for joy and falling facedown. This response is a call to faithfulness, acknowledging God's sovereignty and grace. As 1 Corinthians 4:2 states, "Now it is required that those who have been given a trust must prove faithful." Let us strive to be faithful stewards of the life and salvation we have received.</w:t>
      </w:r>
    </w:p>
    <w:p w14:paraId="5334136A"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you demonstrate faithfulness in your daily life as seen in Leviticus 9's rituals?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maintaining a relationship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Leviticus 9 about the importance of following God's instructions faithfully?</w:t>
      </w:r>
      <w:r w:rsidRPr="001B37DC">
        <w:br w:type="page"/>
      </w:r>
    </w:p>
    <w:p w14:paraId="0FD9B003"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10 Teaching Points and Bible Study Questions</w:t>
      </w:r>
    </w:p>
    <w:p w14:paraId="2D422926" w14:textId="77B0712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Reverence for God</w:t>
      </w:r>
    </w:p>
    <w:p w14:paraId="5E316A4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In Leviticus 10, we see the tragic story of Nadab and Abihu, who offered unauthorized fire before the Lord. This serves as a powerful reminder of the importance of reverence for God. As it is written, "By those who come near Me, I will be treated as holy" (Leviticus 10:3). Our worship and actions should reflect the holiness and majesty of God, reminding us to approach Him with the utmost respect and awe.</w:t>
      </w:r>
    </w:p>
    <w:p w14:paraId="28C6E69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demonstrate reverence for God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reverence for God is crucial in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10 about the consequences of disregarding God's holiness? </w:t>
      </w:r>
    </w:p>
    <w:p w14:paraId="7189A6B7"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Over Innovation</w:t>
      </w:r>
    </w:p>
    <w:p w14:paraId="48CDB59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Nadab and Abihu's mistake was not just about the fire; it was about disobedience. They chose their own way over God's clear instructions. This teaches us that obedience to God's Word is paramount. As Jesus said, "If you love Me, you will keep My commandments" (John 14:15). Our faith is demonstrated through our willingness to follow His guidance, even when it challenges our own ideas.</w:t>
      </w:r>
    </w:p>
    <w:p w14:paraId="16BC261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prioritize obedience to God's instructions over personal innovation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obedience over innovation in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10 about the consequences of prioritizing innovation over obedience? </w:t>
      </w:r>
    </w:p>
    <w:p w14:paraId="4333D8A9"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9DE2AB"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AE10253" w14:textId="77777777" w:rsidR="00150207" w:rsidRDefault="00150207" w:rsidP="006731C6">
      <w:pPr>
        <w:spacing w:line="247" w:lineRule="auto"/>
        <w:rPr>
          <w:rFonts w:eastAsia="Times New Roman"/>
          <w:b/>
          <w:bCs/>
          <w:kern w:val="0"/>
          <w:sz w:val="21"/>
          <w:szCs w:val="21"/>
        </w:rPr>
      </w:pPr>
    </w:p>
    <w:p w14:paraId="4B0F1295" w14:textId="480D8CD7"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1C48B52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immediate consequence faced by Nadab and Abihu was severe, highlighting that our actions have consequences.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fire came out from the presence of the LORD and consumed them" (Leviticus 10:2). This serves as a sobering reminder that our choices matter, and we are called to live in alignment with God's will to avoid unnecessary pitfalls.</w:t>
      </w:r>
    </w:p>
    <w:p w14:paraId="2C593BA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the consequences of disobedience in Leviticus 10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consequences were necessary for disobedience in Leviticus 10,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10 about maintaining respect for boundaries in your personal and professional life? </w:t>
      </w:r>
    </w:p>
    <w:p w14:paraId="76535EB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 in Holiness</w:t>
      </w:r>
    </w:p>
    <w:p w14:paraId="7766ABB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Aaron's response to the death of his sons is a lesson in leadership. Despite his grief, he remained silent and accepted God's judgment. Leaders are called to uphold God's standards and set an example for others. As Paul instructed Timothy, "Set an example for the believers in speech, in conduct, in love, in faith, and in purity" (1 Timothy 4:12).</w:t>
      </w:r>
    </w:p>
    <w:p w14:paraId="38D7504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leaders today ensure they uphold holiness in their personal and public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leaders in maintaining a holy example?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leaders do to inspire holiness in their communities effectively? </w:t>
      </w:r>
    </w:p>
    <w:p w14:paraId="1C798C25"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D7C3A3"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79E7EEC2" w14:textId="77777777" w:rsidR="00150207" w:rsidRDefault="00150207" w:rsidP="006731C6">
      <w:pPr>
        <w:spacing w:line="247" w:lineRule="auto"/>
        <w:rPr>
          <w:rFonts w:eastAsia="Times New Roman"/>
          <w:b/>
          <w:bCs/>
          <w:kern w:val="0"/>
          <w:sz w:val="21"/>
          <w:szCs w:val="21"/>
        </w:rPr>
      </w:pPr>
    </w:p>
    <w:p w14:paraId="373036F9" w14:textId="77790CAB"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Distinguish Between Holy and Common</w:t>
      </w:r>
    </w:p>
    <w:p w14:paraId="4FB9AD3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 instructed Aaron and his remaining sons to "distinguish between the holy and the common, between the unclean and the clean" (Leviticus 10:10). This distinction is crucial in our daily lives as we navigate a world filled with distractions. We are called to discern and choose what aligns with God's holiness.</w:t>
      </w:r>
    </w:p>
    <w:p w14:paraId="0A1832B9" w14:textId="77777777" w:rsidR="00150207" w:rsidRDefault="006731C6" w:rsidP="006731C6">
      <w:pPr>
        <w:spacing w:line="247" w:lineRule="auto"/>
      </w:pPr>
      <w:r w:rsidRPr="00F6333B">
        <w:rPr>
          <w:rFonts w:eastAsia="Times New Roman"/>
          <w:kern w:val="0"/>
          <w:sz w:val="21"/>
          <w:szCs w:val="21"/>
        </w:rPr>
        <w:t>1. How can you distinguish between holy and common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maintain boundaries between sacred and ordinary in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reflect a commitment to holiness?</w:t>
      </w:r>
    </w:p>
    <w:p w14:paraId="11CFFD5A" w14:textId="77777777" w:rsidR="00150207" w:rsidRDefault="00150207" w:rsidP="006731C6">
      <w:pPr>
        <w:spacing w:line="247" w:lineRule="auto"/>
      </w:pPr>
    </w:p>
    <w:p w14:paraId="2468B7AD" w14:textId="77777777" w:rsidR="00150207" w:rsidRDefault="00150207" w:rsidP="006731C6">
      <w:pPr>
        <w:spacing w:line="247" w:lineRule="auto"/>
      </w:pPr>
    </w:p>
    <w:p w14:paraId="23480469" w14:textId="77777777" w:rsidR="00150207" w:rsidRDefault="00150207" w:rsidP="006731C6">
      <w:pPr>
        <w:spacing w:line="247" w:lineRule="auto"/>
      </w:pPr>
    </w:p>
    <w:p w14:paraId="02FB9A05" w14:textId="605B228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Necessity of Sobriety in Service</w:t>
      </w:r>
    </w:p>
    <w:p w14:paraId="09506BE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 commanded Aaron and his sons not to drink wine or strong drink when entering the tent of meeting. This underscores the importance of sobriety and clarity of mind in serving God. "Be sober-minded; be watchful" (1 Peter 5:8) is a call to remain vigilant and focused on our spiritual responsibilities.</w:t>
      </w:r>
    </w:p>
    <w:p w14:paraId="6D47B48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maintaining sobriety enhance your effectiveness in serving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sobriety is crucial for making sound decisions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sobriety in your daily responsibilities? </w:t>
      </w:r>
    </w:p>
    <w:p w14:paraId="0B54AFB1"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884BDD"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7938E0D4" w14:textId="77777777" w:rsidR="00150207" w:rsidRDefault="00150207" w:rsidP="006731C6">
      <w:pPr>
        <w:spacing w:line="247" w:lineRule="auto"/>
        <w:rPr>
          <w:rFonts w:eastAsia="Times New Roman"/>
          <w:b/>
          <w:bCs/>
          <w:kern w:val="0"/>
          <w:sz w:val="21"/>
          <w:szCs w:val="21"/>
        </w:rPr>
      </w:pPr>
    </w:p>
    <w:p w14:paraId="72E5F121" w14:textId="18D3322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Power of God's Presence</w:t>
      </w:r>
    </w:p>
    <w:p w14:paraId="7A607C5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presence of God is both awe-inspiring and powerful. Nadab and Abihu's story reminds us that God's presence is not to be taken lightly. "For our God is a consuming fire" (Hebrews 12:29). We are invited to draw near to Him with reverence, recognizing His power and majesty.</w:t>
      </w:r>
    </w:p>
    <w:p w14:paraId="628F117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ensure respect for God's presence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demands such reverence and careful 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10 about balancing God's holiness with your personal actions? </w:t>
      </w:r>
    </w:p>
    <w:p w14:paraId="259DBF73"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Priests as Mediators</w:t>
      </w:r>
    </w:p>
    <w:p w14:paraId="2FC6619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Aaron and his sons were set apart to serve as priests, mediating between God and the people. This foreshadows the ultimate mediation of Jesus Christ, our High Priest. "For there is one God and one mediator between God and men, the man Christ Jesus" (1 Timothy 2:5). We are reminded of the privilege and responsibility of interceding for others.</w:t>
      </w:r>
    </w:p>
    <w:p w14:paraId="689B9EC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modern spiritual leaders effectively mediate between God and their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role of priests as mediators is crucial in maintaining spiritual order?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10 about handling responsibilities as a mediator in your own life? </w:t>
      </w:r>
    </w:p>
    <w:p w14:paraId="6B11A1EA"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0AA7D8"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A69A942" w14:textId="77777777" w:rsidR="00150207" w:rsidRDefault="00150207" w:rsidP="006731C6">
      <w:pPr>
        <w:spacing w:line="247" w:lineRule="auto"/>
        <w:rPr>
          <w:rFonts w:eastAsia="Times New Roman"/>
          <w:b/>
          <w:bCs/>
          <w:kern w:val="0"/>
          <w:sz w:val="21"/>
          <w:szCs w:val="21"/>
        </w:rPr>
      </w:pPr>
    </w:p>
    <w:p w14:paraId="3526EA7F" w14:textId="20D5F01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God's Instructions</w:t>
      </w:r>
    </w:p>
    <w:p w14:paraId="30FED87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God's instructions to Aaron and his sons were specific and intentional. This teaches us the value of Scripture as our guide. "All Scripture is God-breathed and is useful for teaching, rebuking, correcting, and training in righteousness" (2 Timothy 3:16). We are encouraged to seek wisdom and direction from His Word.</w:t>
      </w:r>
    </w:p>
    <w:p w14:paraId="3BC2136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ensure we follow God's instructions in our daily lives like Aaron's sons failed to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specific instructions are crucial for maintaining order and holiness in our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10 about the consequences of disregarding divine guidance in your own life? </w:t>
      </w:r>
    </w:p>
    <w:p w14:paraId="1F6F6B01"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1068C04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Despite the tragedy, God's sovereignty is evident throughout Leviticus 10. His plans and purposes prevail, even in difficult circumstances. "The LORD has established His throne in heaven, and His kingdom rules over all" (Psalm 103:19). We can trust in His ultimate authority and find peace in His divine plan.</w:t>
      </w:r>
    </w:p>
    <w:p w14:paraId="1DA474FA"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recognizing God's sovereignty in Leviticus 10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sovereignty when facing unexpected challenges?</w:t>
      </w:r>
      <w:r w:rsidRPr="001B37DC">
        <w:br w:type="page"/>
      </w:r>
    </w:p>
    <w:p w14:paraId="49285BDC"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11 Teaching Points and Bible Study Questions</w:t>
      </w:r>
    </w:p>
    <w:p w14:paraId="2C58D3E0" w14:textId="528F143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Discernment in Daily Choices</w:t>
      </w:r>
    </w:p>
    <w:p w14:paraId="66C500C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11 teaches us the importance of discernment in our daily choices. Just as the Israelites were instructed to distinguish between clean and unclean animals, we are called to make wise decisions that honor God. "You must distinguish between the clean and the unclean, between animals that may be eaten and those that may not" (Leviticus 11:47). This principle encourages us to evaluate our actions and ensure they align with our faith and values.</w:t>
      </w:r>
    </w:p>
    <w:p w14:paraId="2EBAD7C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Leviticus 11 guide your discernment in making ethical food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in daily choices is emphasized in Leviticus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discernment in your daily lifestyle choices? </w:t>
      </w:r>
    </w:p>
    <w:p w14:paraId="50F51488"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Holiness in Lifestyle</w:t>
      </w:r>
    </w:p>
    <w:p w14:paraId="65218F6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emphasizes the call to holiness, reminding us that our lifestyle should reflect our commitment to God. "For I am the LORD your God. Consecrate yourselves, therefore, and be holy, because I am holy" (Leviticus 11:44). This is a powerful reminder that our actions, words, and thoughts should be set apart for God's glory, influencing every aspect of our lives.</w:t>
      </w:r>
    </w:p>
    <w:p w14:paraId="538849A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dietary choices reflect a commitment to holiness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specific dietary laws for maintaining holiness among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lifestyle choices align with the concept of holiness? </w:t>
      </w:r>
    </w:p>
    <w:p w14:paraId="6437874A"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4DC55F"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69DDE09C" w14:textId="77777777" w:rsidR="00150207" w:rsidRDefault="00150207" w:rsidP="006731C6">
      <w:pPr>
        <w:spacing w:line="247" w:lineRule="auto"/>
        <w:rPr>
          <w:rFonts w:eastAsia="Times New Roman"/>
          <w:b/>
          <w:bCs/>
          <w:kern w:val="0"/>
          <w:sz w:val="21"/>
          <w:szCs w:val="21"/>
        </w:rPr>
      </w:pPr>
    </w:p>
    <w:p w14:paraId="2E7D50B9" w14:textId="7E99B5BC"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Obedience to God's Commands</w:t>
      </w:r>
    </w:p>
    <w:p w14:paraId="188E9BA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11 highlights the importance of obedience to God's commands, even when they may seem challenging or unclear. The Israelites were given specific dietary laws to follow, teaching us that obedience is a form of worship and trust in God's wisdom. "These are the regulations regarding animals, birds, every living thing that moves in the water, and every creature that crawls on the ground" (Leviticus 11:46).</w:t>
      </w:r>
    </w:p>
    <w:p w14:paraId="31F541D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obedience from Leviticus 11 in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Leviticus 11, and how does it relate to modern living?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11 about the importance of following divine instructions in challenging situations? </w:t>
      </w:r>
    </w:p>
    <w:p w14:paraId="28EB7A1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Purity</w:t>
      </w:r>
    </w:p>
    <w:p w14:paraId="6CB8C6C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Purity is a recurring theme in Leviticus 11, reminding us of the significance of maintaining spiritual and moral cleanliness. "You must not make yourselves unclean by any creature that swarms" (Leviticus 11:43). This lesson encourages us to guard our hearts and minds against influences that could lead us away from God's path.</w:t>
      </w:r>
    </w:p>
    <w:p w14:paraId="07ADF5F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purity in Leviticus 11 influence your daily decision-making and lifestyle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was emphasized, and how can this apply to modern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environment supports a lifestyle of purity and holiness today? </w:t>
      </w:r>
    </w:p>
    <w:p w14:paraId="689F410C"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5310AC"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5405027D" w14:textId="77777777" w:rsidR="00150207" w:rsidRDefault="00150207" w:rsidP="006731C6">
      <w:pPr>
        <w:spacing w:line="247" w:lineRule="auto"/>
        <w:rPr>
          <w:rFonts w:eastAsia="Times New Roman"/>
          <w:b/>
          <w:bCs/>
          <w:kern w:val="0"/>
          <w:sz w:val="21"/>
          <w:szCs w:val="21"/>
        </w:rPr>
      </w:pPr>
    </w:p>
    <w:p w14:paraId="37C1D761" w14:textId="05B38BC0"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Respect for God's Creation</w:t>
      </w:r>
    </w:p>
    <w:p w14:paraId="2270652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also teaches us to respect God's creation by recognizing the order and purpose He has established. By following the dietary laws, the Israelites acknowledged God's sovereignty over all living things. This respect for creation can inspire us to be good stewards of the environment and appreciate the beauty and diversity of life.</w:t>
      </w:r>
    </w:p>
    <w:p w14:paraId="7C6628E1" w14:textId="77777777" w:rsidR="00150207" w:rsidRDefault="006731C6" w:rsidP="006731C6">
      <w:pPr>
        <w:spacing w:line="247" w:lineRule="auto"/>
      </w:pPr>
      <w:r w:rsidRPr="00F6333B">
        <w:rPr>
          <w:rFonts w:eastAsia="Times New Roman"/>
          <w:kern w:val="0"/>
          <w:sz w:val="21"/>
          <w:szCs w:val="21"/>
        </w:rPr>
        <w:t>1. How can respecting dietary laws in Leviticus 11 influence our treatment of animals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certain animals as clean or unclean in Leviticus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show respect for God's creation in your daily life?</w:t>
      </w:r>
    </w:p>
    <w:p w14:paraId="5955FAC7" w14:textId="77777777" w:rsidR="00150207" w:rsidRDefault="00150207" w:rsidP="006731C6">
      <w:pPr>
        <w:spacing w:line="247" w:lineRule="auto"/>
      </w:pPr>
    </w:p>
    <w:p w14:paraId="751C19C7" w14:textId="77777777" w:rsidR="00150207" w:rsidRDefault="00150207" w:rsidP="006731C6">
      <w:pPr>
        <w:spacing w:line="247" w:lineRule="auto"/>
      </w:pPr>
    </w:p>
    <w:p w14:paraId="2A902537" w14:textId="77777777" w:rsidR="00150207" w:rsidRDefault="00150207" w:rsidP="006731C6">
      <w:pPr>
        <w:spacing w:line="247" w:lineRule="auto"/>
      </w:pPr>
    </w:p>
    <w:p w14:paraId="709090FC" w14:textId="5215D4C3"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Tradition</w:t>
      </w:r>
    </w:p>
    <w:p w14:paraId="7516FE7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11 underscores the role of tradition in maintaining a community's identity and faith. The dietary laws served as a constant reminder of the Israelites' covenant with God. Similarly, our traditions can help us stay connected to our faith and heritage, providing a sense of belonging and continuity.</w:t>
      </w:r>
    </w:p>
    <w:p w14:paraId="0E2D233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traditions from Leviticus 11 influence your dietary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certain traditions persist despite changing cultural contexts?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role should tradition play in your personal spiritual practices? </w:t>
      </w:r>
    </w:p>
    <w:p w14:paraId="04E31049"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BCEA35"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1FBE8D68" w14:textId="77777777" w:rsidR="00150207" w:rsidRDefault="00150207" w:rsidP="006731C6">
      <w:pPr>
        <w:spacing w:line="247" w:lineRule="auto"/>
        <w:rPr>
          <w:rFonts w:eastAsia="Times New Roman"/>
          <w:b/>
          <w:bCs/>
          <w:kern w:val="0"/>
          <w:sz w:val="21"/>
          <w:szCs w:val="21"/>
        </w:rPr>
      </w:pPr>
    </w:p>
    <w:p w14:paraId="74AD359E" w14:textId="7971D9D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Community Standards</w:t>
      </w:r>
    </w:p>
    <w:p w14:paraId="33EEEE8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dietary laws in Leviticus 11 were not just personal guidelines but community standards that unified the Israelites. "These are the creatures you may eat among all the animals that are on the earth" (Leviticus 11:2). This teaches us the value of shared beliefs and practices in building a strong, supportive community of faith.</w:t>
      </w:r>
    </w:p>
    <w:p w14:paraId="70417BE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community standards in Leviticus 11 guide our dietary choices today for health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shared practices strengthens community bonds and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respect and uphold community standards while embracing diversity? </w:t>
      </w:r>
    </w:p>
    <w:p w14:paraId="1B3AEBA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Provision</w:t>
      </w:r>
    </w:p>
    <w:p w14:paraId="3E6EB85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By following the dietary laws, the Israelites demonstrated trust in God's provision. They relied on Him to provide what was necessary for their sustenance and well-being. This lesson encourages us to trust in God's provision in our own lives, knowing that He cares for us and will meet our needs.</w:t>
      </w:r>
    </w:p>
    <w:p w14:paraId="38A2993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trusting God's dietary laws in Leviticus 11 influence your daily food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specific guidelines for food, and how does this build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trusting God's provision from the restrictions in Leviticus 11? </w:t>
      </w:r>
    </w:p>
    <w:p w14:paraId="79163F89"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92A222"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1FD847C0" w14:textId="77777777" w:rsidR="00150207" w:rsidRDefault="00150207" w:rsidP="006731C6">
      <w:pPr>
        <w:spacing w:line="247" w:lineRule="auto"/>
        <w:rPr>
          <w:rFonts w:eastAsia="Times New Roman"/>
          <w:b/>
          <w:bCs/>
          <w:kern w:val="0"/>
          <w:sz w:val="21"/>
          <w:szCs w:val="21"/>
        </w:rPr>
      </w:pPr>
    </w:p>
    <w:p w14:paraId="50DC3130" w14:textId="4462DD80"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Be Set Apart</w:t>
      </w:r>
    </w:p>
    <w:p w14:paraId="2A57DB5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11 calls us to be set apart from the world, living in a way that reflects our unique relationship with God. "You are to be holy to Me because I, the LORD, am holy, and I have set you apart from the nations to be My own" (Leviticus 11:45). This is a reminder that our lives should be a testimony to God's transformative power.</w:t>
      </w:r>
    </w:p>
    <w:p w14:paraId="0786C82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concept of being set apart in your daily choices and habits?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dietary laws as a way to be distinct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lifestyle reflects being set apart in today's society? </w:t>
      </w:r>
    </w:p>
    <w:p w14:paraId="58B9BD23"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Foreshadowing of Christ</w:t>
      </w:r>
    </w:p>
    <w:p w14:paraId="6899C54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11 foreshadows the coming of Christ, who fulfills the law and offers us true spiritual cleansing. While the dietary laws were a temporary measure, Jesus provides eternal salvation and purity through His sacrifice. This chapter points us to the ultimate source of holiness and redemption found in Christ alone.</w:t>
      </w:r>
    </w:p>
    <w:p w14:paraId="6E32EFCA"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the dietary laws in Leviticus 11 foreshadow Christ's role in spiritual purification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Leviticus 11's emphasis on cleanliness points to Christ's work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Leviticus 11 about living a life set apart through Christ?</w:t>
      </w:r>
      <w:r w:rsidRPr="001B37DC">
        <w:br w:type="page"/>
      </w:r>
    </w:p>
    <w:p w14:paraId="332609E6"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12 Teaching Points and Bible Study Questions</w:t>
      </w:r>
    </w:p>
    <w:p w14:paraId="55569D96" w14:textId="474558D5"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Purity</w:t>
      </w:r>
    </w:p>
    <w:p w14:paraId="76E865F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12 emphasizes the significance of purity in our lives. The chapter outlines the purification process for a woman after childbirth, reminding us that God values cleanliness and holiness. As it is written, "Be holy, because I am holy" (Leviticus 11:44). This call to purity extends beyond physical cleanliness to our spiritual lives, encouraging us to seek purity in our thoughts, actions, and relationships.</w:t>
      </w:r>
    </w:p>
    <w:p w14:paraId="4C9BE8A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apply the concept of purity in our daily interactions and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was emphasized in Leviticus,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purity in your thoughts and actions in modern life? </w:t>
      </w:r>
    </w:p>
    <w:p w14:paraId="143A271E"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New Life</w:t>
      </w:r>
    </w:p>
    <w:p w14:paraId="15FB5D7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Childbirth is celebrated as a miraculous gift from God. Leviticus 12 highlights the joy and responsibility that comes with bringing new life into the world. It serves as a reminder of the preciousness of life and the divine role we play in nurturing and guiding the next generation. "Children are a heritage from the LORD, offspring a reward from him" (Psalm 127:3).</w:t>
      </w:r>
    </w:p>
    <w:p w14:paraId="673CDD6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rituals in Leviticus 12 inspire gratitude for the gift of new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view on new life from Leviticus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new life is important in your personal spiritual journey? </w:t>
      </w:r>
    </w:p>
    <w:p w14:paraId="6D7FB058"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5BB299"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38B8A647" w14:textId="77777777" w:rsidR="00150207" w:rsidRDefault="00150207" w:rsidP="006731C6">
      <w:pPr>
        <w:spacing w:line="247" w:lineRule="auto"/>
        <w:rPr>
          <w:rFonts w:eastAsia="Times New Roman"/>
          <w:b/>
          <w:bCs/>
          <w:kern w:val="0"/>
          <w:sz w:val="21"/>
          <w:szCs w:val="21"/>
        </w:rPr>
      </w:pPr>
    </w:p>
    <w:p w14:paraId="25072724" w14:textId="15DF75D8"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Sacrifice</w:t>
      </w:r>
    </w:p>
    <w:p w14:paraId="1E755EA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underscores the importance of sacrifice in maintaining a relationship with God. After childbirth, a woman was required to bring a burnt offering and a sin offering to the priest. This act of sacrifice symbolizes our need to continually offer our lives to God, acknowledging our dependence on His grace and mercy. "Offer your bodies as a living sacrifice, holy and pleasing to God" (Romans 12:1).</w:t>
      </w:r>
    </w:p>
    <w:p w14:paraId="17BE017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sacrifice in Leviticus 12 influence your daily acts of gratitude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was essential for purification, and how can this apply to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12 about prioritizing spiritual commitments in your personal life? </w:t>
      </w:r>
    </w:p>
    <w:p w14:paraId="6F4A29C9"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Rest</w:t>
      </w:r>
    </w:p>
    <w:p w14:paraId="0B31E6C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12 provides a period of rest for the mother after childbirth, highlighting the importance of rest in our lives. This time allows for physical recovery and spiritual reflection, reminding us to prioritize rest and renewal in our busy schedules. "Come to me, all you who are weary and burdened, and I will give you rest" (Matthew 11:28).</w:t>
      </w:r>
    </w:p>
    <w:p w14:paraId="146F235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observing rest after childbirth influence your approach to self-care and recovery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emphasized in Leviticus 12,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12 about balancing responsibilities and the need for personal rest? </w:t>
      </w:r>
    </w:p>
    <w:p w14:paraId="22C14EAD"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7CB178"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67E48999" w14:textId="77777777" w:rsidR="00150207" w:rsidRDefault="00150207" w:rsidP="006731C6">
      <w:pPr>
        <w:spacing w:line="247" w:lineRule="auto"/>
        <w:rPr>
          <w:rFonts w:eastAsia="Times New Roman"/>
          <w:b/>
          <w:bCs/>
          <w:kern w:val="0"/>
          <w:sz w:val="21"/>
          <w:szCs w:val="21"/>
        </w:rPr>
      </w:pPr>
    </w:p>
    <w:p w14:paraId="06AC2358" w14:textId="35B124FB"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Community</w:t>
      </w:r>
    </w:p>
    <w:p w14:paraId="14D48CC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purification process involved the community, as the woman presented her offerings to the priest. This illustrates the role of community in our spiritual journey, encouraging us to support and uplift one another in faith. "And let us consider how we may spur one another on toward love and good deeds" (Hebrews 10:24).</w:t>
      </w:r>
    </w:p>
    <w:p w14:paraId="06861A57" w14:textId="77777777" w:rsidR="00150207" w:rsidRDefault="006731C6" w:rsidP="006731C6">
      <w:pPr>
        <w:spacing w:line="247" w:lineRule="auto"/>
      </w:pPr>
      <w:r w:rsidRPr="00F6333B">
        <w:rPr>
          <w:rFonts w:eastAsia="Times New Roman"/>
          <w:kern w:val="0"/>
          <w:sz w:val="21"/>
          <w:szCs w:val="21"/>
        </w:rPr>
        <w:t>1. How can community support new mothers during their purification period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important in personal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we learn from Leviticus 12 about communal responsibility in modern faith communities?</w:t>
      </w:r>
    </w:p>
    <w:p w14:paraId="4D6C995C" w14:textId="77777777" w:rsidR="00150207" w:rsidRDefault="00150207" w:rsidP="006731C6">
      <w:pPr>
        <w:spacing w:line="247" w:lineRule="auto"/>
      </w:pPr>
    </w:p>
    <w:p w14:paraId="05B39994" w14:textId="77777777" w:rsidR="00150207" w:rsidRDefault="00150207" w:rsidP="006731C6">
      <w:pPr>
        <w:spacing w:line="247" w:lineRule="auto"/>
      </w:pPr>
    </w:p>
    <w:p w14:paraId="5ADE3430" w14:textId="77777777" w:rsidR="00150207" w:rsidRDefault="00150207" w:rsidP="006731C6">
      <w:pPr>
        <w:spacing w:line="247" w:lineRule="auto"/>
      </w:pPr>
    </w:p>
    <w:p w14:paraId="35C6B248" w14:textId="5617672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Symbolism of Blood</w:t>
      </w:r>
    </w:p>
    <w:p w14:paraId="22B24AE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Blood plays a crucial role in the purification rituals, symbolizing life and atonement. This foreshadows the ultimate sacrifice of Jesus Christ, whose blood was shed for our salvation. "In him we have redemption through his blood, the forgiveness of sins" (Ephesians 1:7).</w:t>
      </w:r>
    </w:p>
    <w:p w14:paraId="2CF1269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symbolism of blood in Leviticus 12 influence your understanding of purification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blood is central to the concept of cleansing in Leviticus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the symbolism of blood in your spiritual life? </w:t>
      </w:r>
    </w:p>
    <w:p w14:paraId="1F32020F"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C36C36"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50B3CF3" w14:textId="77777777" w:rsidR="00150207" w:rsidRDefault="00150207" w:rsidP="006731C6">
      <w:pPr>
        <w:spacing w:line="247" w:lineRule="auto"/>
        <w:rPr>
          <w:rFonts w:eastAsia="Times New Roman"/>
          <w:b/>
          <w:bCs/>
          <w:kern w:val="0"/>
          <w:sz w:val="21"/>
          <w:szCs w:val="21"/>
        </w:rPr>
      </w:pPr>
    </w:p>
    <w:p w14:paraId="3A631792" w14:textId="571B1541"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Obedience</w:t>
      </w:r>
    </w:p>
    <w:p w14:paraId="068C214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12 teaches us the importance of obedience to God's commands. The detailed instructions for purification demonstrate the need to follow God's guidance in every aspect of our lives. "If you love me, keep my commands" (John 14:15).</w:t>
      </w:r>
    </w:p>
    <w:p w14:paraId="48E516C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obedience from Leviticus 12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was emphasized in Leviticus 12,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importance of following divine guidance from the practices in Leviticus 12? </w:t>
      </w:r>
    </w:p>
    <w:p w14:paraId="17A6B6EB"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Reminder of Human Frailty</w:t>
      </w:r>
    </w:p>
    <w:p w14:paraId="71C40FD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need for purification after childbirth serves as a reminder of our human frailty and the presence of sin in the world. It calls us to rely on God's strength and grace in our weaknesses. "My grace is sufficient for you, for my power is made perfect in weakness" (2 Corinthians 12:9).</w:t>
      </w:r>
    </w:p>
    <w:p w14:paraId="099F927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acknowledging human frailty in Leviticus 12 influence your daily reliance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human limitations is important for spiritual growth and community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vulnerability as a strength in your faith journey? </w:t>
      </w:r>
    </w:p>
    <w:p w14:paraId="0F5E5565"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668B8B"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24EAD4D8" w14:textId="77777777" w:rsidR="00150207" w:rsidRDefault="00150207" w:rsidP="006731C6">
      <w:pPr>
        <w:spacing w:line="247" w:lineRule="auto"/>
        <w:rPr>
          <w:rFonts w:eastAsia="Times New Roman"/>
          <w:b/>
          <w:bCs/>
          <w:kern w:val="0"/>
          <w:sz w:val="21"/>
          <w:szCs w:val="21"/>
        </w:rPr>
      </w:pPr>
    </w:p>
    <w:p w14:paraId="49C32C29" w14:textId="510416C8"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Joy of Reconciliation</w:t>
      </w:r>
    </w:p>
    <w:p w14:paraId="5F81F29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purification process culminates in reconciliation with God, symbolizing the joy and peace that come from being in right relationship with Him. "Therefore, since we have been justified through faith, we have peace with God through our Lord Jesus Christ" (Romans 5:1).</w:t>
      </w:r>
    </w:p>
    <w:p w14:paraId="17437E1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purification rituals in Leviticus 12 inspire personal reconciliation in modern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brings joy, as seen in the context of Leviticus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reconciliation and joy in your community today? </w:t>
      </w:r>
    </w:p>
    <w:p w14:paraId="13482067"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510FDB2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Ultimately, Leviticus 12 points us to the hope of redemption through Jesus Christ. The rituals and sacrifices foreshadow the ultimate sacrifice of Christ, who offers us eternal life and reconciliation with God. "For God so loved the world that he gave his one and only Son, that whoever believes in him shall not perish but have eternal life" (John 3:16).</w:t>
      </w:r>
    </w:p>
    <w:p w14:paraId="6857F2F6"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the purification rituals in Leviticus 12 inspire hope for personal redemption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the redemption process in Leviticus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concept of redemption is important for modern spiritual practices?</w:t>
      </w:r>
      <w:r w:rsidRPr="001B37DC">
        <w:br w:type="page"/>
      </w:r>
    </w:p>
    <w:p w14:paraId="1110A841"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13 Teaching Points and Bible Study Questions</w:t>
      </w:r>
    </w:p>
    <w:p w14:paraId="471373C5" w14:textId="5FF4224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Community Health</w:t>
      </w:r>
    </w:p>
    <w:p w14:paraId="504D223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13 emphasizes the significance of maintaining community health. The chapter outlines procedures for identifying and isolating skin diseases to prevent their spread. This reflects the biblical principle of loving your neighbor as yourself (Leviticus 19:18). By taking care of our health and the health of those around us, we honor God’s command to protect and nurture the community He has placed us in.</w:t>
      </w:r>
    </w:p>
    <w:p w14:paraId="3A263CB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apply Leviticus 13 to promote health and safety 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health was prioritized in Leviticus 13,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those isolated due to health issues, inspired by Leviticus 13? </w:t>
      </w:r>
    </w:p>
    <w:p w14:paraId="67F352A7"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Spiritual Leaders</w:t>
      </w:r>
    </w:p>
    <w:p w14:paraId="7CB6B04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Priests in Leviticus 13 were tasked with examining skin conditions, highlighting the role of spiritual leaders in guiding and caring for their communities. This reminds us of the importance of seeking wise counsel and spiritual guidance in our lives. As Hebrews 13:17 says, "Obey your leaders and submit to them, for they keep watch over your souls as those who must give an account."</w:t>
      </w:r>
    </w:p>
    <w:p w14:paraId="079564F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spiritual leaders today discern and address issues within their communities like priests in Leviticus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leaders are tasked with examining and diagnosing in Leviticus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spiritual leaders learn from Leviticus 13 about handling sensitive community matters? </w:t>
      </w:r>
    </w:p>
    <w:p w14:paraId="0D9DB1D8"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596727"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6F97A65C" w14:textId="77777777" w:rsidR="00150207" w:rsidRDefault="00150207" w:rsidP="006731C6">
      <w:pPr>
        <w:spacing w:line="247" w:lineRule="auto"/>
        <w:rPr>
          <w:rFonts w:eastAsia="Times New Roman"/>
          <w:b/>
          <w:bCs/>
          <w:kern w:val="0"/>
          <w:sz w:val="21"/>
          <w:szCs w:val="21"/>
        </w:rPr>
      </w:pPr>
    </w:p>
    <w:p w14:paraId="094E409B" w14:textId="78D71D9A"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Value of Patience and Observation</w:t>
      </w:r>
    </w:p>
    <w:p w14:paraId="1A111FA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detailed instructions for observing skin conditions teach us the value of patience and careful observation. In our fast-paced world, taking time to assess situations thoroughly can lead to better decisions and outcomes. Proverbs 19:2 reminds us, "Desire without knowledge is not good, and whoever makes haste with his feet misses his way."</w:t>
      </w:r>
    </w:p>
    <w:p w14:paraId="1DF7022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practicing patience in observing others' struggles lead to more compassionate responses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careful observation is crucial before making judgments in personal and professional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patience from waiting for clarity in uncertain situations? </w:t>
      </w:r>
    </w:p>
    <w:p w14:paraId="2819B75B"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Cleanliness</w:t>
      </w:r>
    </w:p>
    <w:p w14:paraId="7D9BF23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13 underscores the importance of cleanliness, both physically and spiritually. Keeping ourselves clean is a reflection of our inner purity and dedication to God. As James 4:8 encourages, "Draw near to God, and He will draw near to you. Cleanse your hands, you sinners, and purify your hearts, you double-minded."</w:t>
      </w:r>
    </w:p>
    <w:p w14:paraId="62A78E0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apply the principles of cleanliness from Leviticus 13 to our daily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cleanliness was emphasized in Leviticus,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both physical and spiritual cleanliness in your personal environment? </w:t>
      </w:r>
    </w:p>
    <w:p w14:paraId="5C189E14"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3C6968"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6873F122" w14:textId="77777777" w:rsidR="00150207" w:rsidRDefault="00150207" w:rsidP="006731C6">
      <w:pPr>
        <w:spacing w:line="247" w:lineRule="auto"/>
        <w:rPr>
          <w:rFonts w:eastAsia="Times New Roman"/>
          <w:b/>
          <w:bCs/>
          <w:kern w:val="0"/>
          <w:sz w:val="21"/>
          <w:szCs w:val="21"/>
        </w:rPr>
      </w:pPr>
    </w:p>
    <w:p w14:paraId="51018EEB" w14:textId="53A47D9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Power of Isolation for Restoration</w:t>
      </w:r>
    </w:p>
    <w:p w14:paraId="43D4B36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Isolation in Leviticus 13 was not just about separation but also about restoration. It provided time for healing and reflection. In our spiritual lives, moments of solitude can be powerful for personal growth and renewal. Psalm 46:10 invites us, "Be still, and know that I am God."</w:t>
      </w:r>
    </w:p>
    <w:p w14:paraId="605F4C6E" w14:textId="77777777" w:rsidR="00150207" w:rsidRDefault="006731C6" w:rsidP="006731C6">
      <w:pPr>
        <w:spacing w:line="247" w:lineRule="auto"/>
      </w:pPr>
      <w:r w:rsidRPr="00F6333B">
        <w:rPr>
          <w:rFonts w:eastAsia="Times New Roman"/>
          <w:kern w:val="0"/>
          <w:sz w:val="21"/>
          <w:szCs w:val="21"/>
        </w:rPr>
        <w:t>1. How can periods of isolation lead to personal growth and spiritual restoration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isolation was necessary for healing in Leviticus 13,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isolation experiences that might help restore relationships or personal well-being?</w:t>
      </w:r>
    </w:p>
    <w:p w14:paraId="09183A62" w14:textId="77777777" w:rsidR="00150207" w:rsidRDefault="00150207" w:rsidP="006731C6">
      <w:pPr>
        <w:spacing w:line="247" w:lineRule="auto"/>
      </w:pPr>
    </w:p>
    <w:p w14:paraId="4FAC4789" w14:textId="77777777" w:rsidR="00150207" w:rsidRDefault="00150207" w:rsidP="006731C6">
      <w:pPr>
        <w:spacing w:line="247" w:lineRule="auto"/>
      </w:pPr>
    </w:p>
    <w:p w14:paraId="21EEDE98" w14:textId="77777777" w:rsidR="00150207" w:rsidRDefault="00150207" w:rsidP="006731C6">
      <w:pPr>
        <w:spacing w:line="247" w:lineRule="auto"/>
      </w:pPr>
    </w:p>
    <w:p w14:paraId="1D5E2074" w14:textId="1F4129D7"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Detailed Instructions</w:t>
      </w:r>
    </w:p>
    <w:p w14:paraId="3F0FC0B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meticulous instructions in Leviticus 13 remind us that God cares about the details of our lives. He is a God of order and precision, and His guidance is perfect. Psalm 119:105 declares, "Your word is a lamp to my feet and a light to my path."</w:t>
      </w:r>
    </w:p>
    <w:p w14:paraId="5A60ACE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detailed instructions in Leviticus 13 guide us in making careful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such specific guidelines for skin diseases in Leviticus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13 about the importance of thoroughness in your daily tasks? </w:t>
      </w:r>
    </w:p>
    <w:p w14:paraId="5FEEAC6A"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D5DD59"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072FD3AF" w14:textId="77777777" w:rsidR="00150207" w:rsidRDefault="00150207" w:rsidP="006731C6">
      <w:pPr>
        <w:spacing w:line="247" w:lineRule="auto"/>
        <w:rPr>
          <w:rFonts w:eastAsia="Times New Roman"/>
          <w:b/>
          <w:bCs/>
          <w:kern w:val="0"/>
          <w:sz w:val="21"/>
          <w:szCs w:val="21"/>
        </w:rPr>
      </w:pPr>
    </w:p>
    <w:p w14:paraId="49D703BF" w14:textId="25995A7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Symbolism of Purity</w:t>
      </w:r>
    </w:p>
    <w:p w14:paraId="58B795B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chapter’s focus on skin conditions symbolizes the need for spiritual purity. Just as physical blemishes were examined, we are called to examine our hearts and lives for spiritual blemishes. 1 John 1:9 assures us, "If we confess our sins, He is faithful and just to forgive us our sins and to cleanse us from all unrighteousness."</w:t>
      </w:r>
    </w:p>
    <w:p w14:paraId="15F6A94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process of purification in Leviticus 13 inspire personal growth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was emphasized, and how can this apply to modern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13 about addressing imperfections in your own character? </w:t>
      </w:r>
    </w:p>
    <w:p w14:paraId="32C9CE6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Compassion</w:t>
      </w:r>
    </w:p>
    <w:p w14:paraId="03013B8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13 teaches us to approach those who are suffering with compassion and care. The priests’ role was not just to diagnose but to support and guide. Colossians 3:12 encourages us, "Therefore, as the elect of God, holy and beloved, clothe yourselves with hearts of compassion, kindness, humility, gentleness, and patience."</w:t>
      </w:r>
    </w:p>
    <w:p w14:paraId="6155CDF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show compassion to those facing isolation due to illness today, similar to Leviticus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essential when dealing with people experiencing visible or invisible afflictions?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empathy and support for those marginalized by society's standards? </w:t>
      </w:r>
    </w:p>
    <w:p w14:paraId="1FE28654"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8E4B18"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36D0BF9E" w14:textId="77777777" w:rsidR="00150207" w:rsidRDefault="00150207" w:rsidP="006731C6">
      <w:pPr>
        <w:spacing w:line="247" w:lineRule="auto"/>
        <w:rPr>
          <w:rFonts w:eastAsia="Times New Roman"/>
          <w:b/>
          <w:bCs/>
          <w:kern w:val="0"/>
          <w:sz w:val="21"/>
          <w:szCs w:val="21"/>
        </w:rPr>
      </w:pPr>
    </w:p>
    <w:p w14:paraId="33CC26E0" w14:textId="6EE3DE3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Reminder of Human Frailty</w:t>
      </w:r>
    </w:p>
    <w:p w14:paraId="39FC203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presence of disease in Leviticus 13 is a reminder of human frailty and our need for God’s grace. It points us to the ultimate healing found in Christ. As 2 Corinthians 12:9 states, "My grace is sufficient for you, for My power is perfected in weakness."</w:t>
      </w:r>
    </w:p>
    <w:p w14:paraId="186BAFD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acknowledging human frailty in Leviticus 13 influence your approach to personal health and wellness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vulnerabilities is important for building empathy and community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13 about handling personal challenges and uncertainties in life? </w:t>
      </w:r>
    </w:p>
    <w:p w14:paraId="7645EC93"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Provision</w:t>
      </w:r>
    </w:p>
    <w:p w14:paraId="7391ADF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13 assures us of God’s provision for every aspect of life, including health and community well-being. He provides guidance and care through His Word and His people. Philippians 4:19 promises, "And my God will supply all your needs according to His glorious riches in Christ Jesus."</w:t>
      </w:r>
    </w:p>
    <w:p w14:paraId="36CB2882"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observing God's provision in Leviticus 13 strengthen your trust in His care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detailed instructions in Leviticus 13 reflect His assurance of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Leviticus 13 about relying on God's provision in uncertain situations?</w:t>
      </w:r>
      <w:r w:rsidRPr="001B37DC">
        <w:br w:type="page"/>
      </w:r>
    </w:p>
    <w:p w14:paraId="2ADDC5FD"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14 Teaching Points and Bible Study Questions</w:t>
      </w:r>
    </w:p>
    <w:p w14:paraId="19014EAF" w14:textId="0153EFF0"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Power of Cleansing</w:t>
      </w:r>
    </w:p>
    <w:p w14:paraId="623445E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14 begins with the cleansing of a person healed from a skin disease, illustrating the transformative power of purification. Just as the priest would declare the person clean, we are reminded of the cleansing power of Christ's sacrifice. "If we confess our sins, He is faithful and just to forgive us our sins and to cleanse us from all unrighteousness" (1 John 1:9). This cleansing is not just physical but spiritual, offering a fresh start and a renewed relationship with God.</w:t>
      </w:r>
    </w:p>
    <w:p w14:paraId="0A6A567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cleansing rituals in Leviticus 14 inspire personal spiritual renewal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physical cleansing was emphasized alongside spiritual purity in Leviticus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14 about addressing personal or communal issues in your life? </w:t>
      </w:r>
    </w:p>
    <w:p w14:paraId="2C8482ED"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Priest</w:t>
      </w:r>
    </w:p>
    <w:p w14:paraId="729F9A8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priest plays a crucial role in the cleansing process, symbolizing the intercession of Christ on our behalf. Hebrews 4:14 tells us, "Therefore, since we have a great high priest who has passed through the heavens, Jesus the Son of God, let us hold firmly to what we profess." Just as the priest in Leviticus mediates between God and man, Jesus is our ultimate High Priest, bridging the gap and advocating for us.</w:t>
      </w:r>
    </w:p>
    <w:p w14:paraId="6FF93F5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priest's role in Leviticus 14 inspire modern spiritual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priest's involvement was crucial in the cleansing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duties that apply to your personal spiritual growth? </w:t>
      </w:r>
    </w:p>
    <w:p w14:paraId="0610EF77"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AE41B2"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0D740B01" w14:textId="77777777" w:rsidR="00150207" w:rsidRDefault="00150207" w:rsidP="006731C6">
      <w:pPr>
        <w:spacing w:line="247" w:lineRule="auto"/>
        <w:rPr>
          <w:rFonts w:eastAsia="Times New Roman"/>
          <w:b/>
          <w:bCs/>
          <w:kern w:val="0"/>
          <w:sz w:val="21"/>
          <w:szCs w:val="21"/>
        </w:rPr>
      </w:pPr>
    </w:p>
    <w:p w14:paraId="47FF828F" w14:textId="081AF6A0"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Sacrifice</w:t>
      </w:r>
    </w:p>
    <w:p w14:paraId="30408A5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Sacrifices in Leviticus 14 highlight the cost of atonement. The offering of two birds, one sacrificed and the other set free, symbolizes the death and resurrection of Christ. "For Christ also suffered for sins once for all, the righteous for the unrighteous, to bring you to God" (1 Peter 3:18). This act of sacrifice underscores the depth of God's love and the lengths He goes to restore us.</w:t>
      </w:r>
    </w:p>
    <w:p w14:paraId="3707A55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sacrifice in Leviticus 14 influence your daily acts of service and giving?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was essential for cleansing, and how can this apply to personal growth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14 about prioritizing spiritual renewal in your life? </w:t>
      </w:r>
    </w:p>
    <w:p w14:paraId="3B5DBE03"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164F4BA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detailed instructions for cleansing emphasize the importance of obedience to God's commands. "If you love Me, you will keep My commandments" (John 14:15). Following God's instructions leads to blessings and a closer walk with Him, reminding us that obedience is a form of worship and devotion.</w:t>
      </w:r>
    </w:p>
    <w:p w14:paraId="7B1672A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obedience from Leviticus 14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emphasized in Leviticus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consequences of disobedience from the purification process in Leviticus 14? </w:t>
      </w:r>
    </w:p>
    <w:p w14:paraId="4A350BAA"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F60279"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2BF428EC" w14:textId="77777777" w:rsidR="00150207" w:rsidRDefault="00150207" w:rsidP="006731C6">
      <w:pPr>
        <w:spacing w:line="247" w:lineRule="auto"/>
        <w:rPr>
          <w:rFonts w:eastAsia="Times New Roman"/>
          <w:b/>
          <w:bCs/>
          <w:kern w:val="0"/>
          <w:sz w:val="21"/>
          <w:szCs w:val="21"/>
        </w:rPr>
      </w:pPr>
    </w:p>
    <w:p w14:paraId="273A4059" w14:textId="43C9B36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Symbolism of Blood</w:t>
      </w:r>
    </w:p>
    <w:p w14:paraId="00C3669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Blood is a recurring theme in Leviticus 14, symbolizing life and purification. The application of blood on the right ear, thumb, and big toe signifies the dedication of our hearing, actions, and walk to God. "In Him we have redemption through His blood, the forgiveness of our trespasses, according to the riches of His grace" (Ephesians 1:7). This act of anointing is a powerful reminder of our call to live a life set apart for God.</w:t>
      </w:r>
    </w:p>
    <w:p w14:paraId="4E9F8439" w14:textId="77777777" w:rsidR="00150207" w:rsidRDefault="006731C6" w:rsidP="006731C6">
      <w:pPr>
        <w:spacing w:line="247" w:lineRule="auto"/>
      </w:pPr>
      <w:r w:rsidRPr="00F6333B">
        <w:rPr>
          <w:rFonts w:eastAsia="Times New Roman"/>
          <w:kern w:val="0"/>
          <w:sz w:val="21"/>
          <w:szCs w:val="21"/>
        </w:rPr>
        <w:t>1. How can the symbolism of blood in Leviticus 14 influence your understanding of spiritual cleansing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blood was essential for purification, and how does this relate to modern faith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use of blood in Leviticus 14 to apply in personal spiritual renewal?</w:t>
      </w:r>
    </w:p>
    <w:p w14:paraId="1D998031" w14:textId="77777777" w:rsidR="00150207" w:rsidRDefault="00150207" w:rsidP="006731C6">
      <w:pPr>
        <w:spacing w:line="247" w:lineRule="auto"/>
      </w:pPr>
    </w:p>
    <w:p w14:paraId="00A45F51" w14:textId="77777777" w:rsidR="00150207" w:rsidRDefault="00150207" w:rsidP="006731C6">
      <w:pPr>
        <w:spacing w:line="247" w:lineRule="auto"/>
      </w:pPr>
    </w:p>
    <w:p w14:paraId="5E3C2F53" w14:textId="77777777" w:rsidR="00150207" w:rsidRDefault="00150207" w:rsidP="006731C6">
      <w:pPr>
        <w:spacing w:line="247" w:lineRule="auto"/>
      </w:pPr>
    </w:p>
    <w:p w14:paraId="22B7296B" w14:textId="3CE953A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Anointing with Oil</w:t>
      </w:r>
    </w:p>
    <w:p w14:paraId="67BCBDF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anointing with oil in the cleansing ritual represents the Holy Spirit's work in our lives. "But you have an anointing from the Holy One, and all of you know the truth" (1 John 2:20). The oil signifies empowerment and sanctification, equipping us to live out our faith with boldness and integrity.</w:t>
      </w:r>
    </w:p>
    <w:p w14:paraId="4ED0B39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anointing with oil in Leviticus 14 inspire your personal spiritual cleansing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anointing with oil was significant for the healed leper's reintegration into the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anointing ritual to enhance your understanding of spiritual renewal and dedication? </w:t>
      </w:r>
    </w:p>
    <w:p w14:paraId="3257407F"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E011A6"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3D5BC26C" w14:textId="77777777" w:rsidR="00150207" w:rsidRDefault="00150207" w:rsidP="006731C6">
      <w:pPr>
        <w:spacing w:line="247" w:lineRule="auto"/>
        <w:rPr>
          <w:rFonts w:eastAsia="Times New Roman"/>
          <w:b/>
          <w:bCs/>
          <w:kern w:val="0"/>
          <w:sz w:val="21"/>
          <w:szCs w:val="21"/>
        </w:rPr>
      </w:pPr>
    </w:p>
    <w:p w14:paraId="3786F2FD" w14:textId="0F11EA72"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Restoration of Community</w:t>
      </w:r>
    </w:p>
    <w:p w14:paraId="4F2497C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Once cleansed, the individual is restored to the community, highlighting the importance of fellowship. "And let us consider how to spur one another on to love and good deeds" (Hebrews 10:24). Being part of a faith community provides support, accountability, and encouragement as we journey together in faith.</w:t>
      </w:r>
    </w:p>
    <w:p w14:paraId="49E0365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support individuals in their journey of restoration within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restoration is emphasized in Leviticus 14, and how can we apply it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facilitate healing and reintegration for those marginalized in your community? </w:t>
      </w:r>
    </w:p>
    <w:p w14:paraId="399086A9"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Holistic Approach to Healing</w:t>
      </w:r>
    </w:p>
    <w:p w14:paraId="788AD4F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14 addresses both physical and spiritual aspects of healing, reminding us that God cares for our whole being. "Beloved, I pray that in every way you may prosper and enjoy good health, as your soul also prospers" (3 John 1:2). This holistic approach encourages us to seek God's guidance in all areas of our lives.</w:t>
      </w:r>
    </w:p>
    <w:p w14:paraId="0117E95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Leviticus 14's rituals inspire a holistic approach to healing in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physical and spiritual cleansing are both emphasized in Leviticus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integrate holistic healing into your daily routine? </w:t>
      </w:r>
    </w:p>
    <w:p w14:paraId="6EB8703E"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679E37"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7134B0F2" w14:textId="77777777" w:rsidR="00150207" w:rsidRDefault="00150207" w:rsidP="006731C6">
      <w:pPr>
        <w:spacing w:line="247" w:lineRule="auto"/>
        <w:rPr>
          <w:rFonts w:eastAsia="Times New Roman"/>
          <w:b/>
          <w:bCs/>
          <w:kern w:val="0"/>
          <w:sz w:val="21"/>
          <w:szCs w:val="21"/>
        </w:rPr>
      </w:pPr>
    </w:p>
    <w:p w14:paraId="0D5F3C52" w14:textId="6A2D918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Purity</w:t>
      </w:r>
    </w:p>
    <w:p w14:paraId="1999D27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underscores the call to purity and holiness. "But just as He who called you is holy, so be holy in all you do" (1 Peter 1:15). Striving for purity in thought, word, and deed reflects our commitment to living a life that honors God.</w:t>
      </w:r>
    </w:p>
    <w:p w14:paraId="3D2CA2F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purification in Leviticus 14 to modern-day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was emphasized, and how can it influence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spiritual purity in your relationships and community interactions? </w:t>
      </w:r>
    </w:p>
    <w:p w14:paraId="7474E3F6"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435A510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14 reassures us of God's faithfulness in providing a way for restoration and renewal. "The LORD is faithful to all His promises and loving toward all He has made" (Psalm 145:13). No matter our past, God offers a path to redemption and a future filled with hope.</w:t>
      </w:r>
    </w:p>
    <w:p w14:paraId="7AE41CC9"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the cleansing rituals in Leviticus 14 assure you of God's faithfulness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detailed instructions for purification reflect His commitment to our spiritual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Leviticus 14 about trusting God's process in difficult situations?</w:t>
      </w:r>
      <w:r w:rsidRPr="001B37DC">
        <w:br w:type="page"/>
      </w:r>
    </w:p>
    <w:p w14:paraId="1C314CA6"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15 Teaching Points and Bible Study Questions</w:t>
      </w:r>
    </w:p>
    <w:p w14:paraId="2A563913" w14:textId="0D752A01"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Cleanliness</w:t>
      </w:r>
    </w:p>
    <w:p w14:paraId="48D84D4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15 emphasizes the significance of cleanliness in our daily lives. While the chapter deals with specific ceremonial laws, the underlying principle is clear: maintaining cleanliness is crucial. This isn't just about physical hygiene but also about spiritual purity. As it says in 2 Corinthians 7:1, "Let us purify ourselves from everything that contaminates body and spirit, perfecting holiness out of reverence for God." Keeping our surroundings and ourselves clean is a reflection of our respect for God's creation.</w:t>
      </w:r>
    </w:p>
    <w:p w14:paraId="2D1A035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apply the principles of cleanliness from Leviticus 15 in our daily routines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cleanliness was emphasized in Leviticus,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both physical and spiritual cleanliness in your life? </w:t>
      </w:r>
    </w:p>
    <w:p w14:paraId="59FF43A6"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Awareness of Our Actions</w:t>
      </w:r>
    </w:p>
    <w:p w14:paraId="30D31AB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teaches us to be mindful of our actions and their consequences. Just as the Israelites had to be aware of their physical state to avoid ceremonial uncleanliness, we too should be conscious of how our actions affect our spiritual state. Proverbs 4:23 reminds us, "Guard your heart with all diligence, for from it flow springs of life." Being aware helps us live a life that honors God.</w:t>
      </w:r>
    </w:p>
    <w:p w14:paraId="2DB5799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increased awareness of our actions impact our relationships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accountability is emphasized in maintaining purity and cleanliness?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values and beliefs? </w:t>
      </w:r>
    </w:p>
    <w:p w14:paraId="3F94C730"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EA5A61"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A422A53" w14:textId="77777777" w:rsidR="00150207" w:rsidRDefault="00150207" w:rsidP="006731C6">
      <w:pPr>
        <w:spacing w:line="247" w:lineRule="auto"/>
        <w:rPr>
          <w:rFonts w:eastAsia="Times New Roman"/>
          <w:b/>
          <w:bCs/>
          <w:kern w:val="0"/>
          <w:sz w:val="21"/>
          <w:szCs w:val="21"/>
        </w:rPr>
      </w:pPr>
    </w:p>
    <w:p w14:paraId="260545EE" w14:textId="4199F46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Community in Accountability</w:t>
      </w:r>
    </w:p>
    <w:p w14:paraId="3358934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15 shows that the community played a role in maintaining purity. This highlights the importance of accountability within our faith communities. Hebrews 10:24-25 encourages us to "spur one another on toward love and good deeds, not giving up meeting together." Being part of a community helps us stay on track and grow in our faith.</w:t>
      </w:r>
    </w:p>
    <w:p w14:paraId="6816E02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your community support individuals in maintaining spiritual and physical cleanliness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in addressing personal and collective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culture of openness and support in your faith community? </w:t>
      </w:r>
    </w:p>
    <w:p w14:paraId="50A17448"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Rest and Reflection</w:t>
      </w:r>
    </w:p>
    <w:p w14:paraId="5CF6D8A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Periods of uncleanness required rest and reflection. This teaches us the value of taking time to pause and reflect on our lives. Psalm 46:10 says, "Be still, and know that I am God." In our fast-paced world, taking time to rest and reflect can help us realign our priorities with God's will.</w:t>
      </w:r>
    </w:p>
    <w:p w14:paraId="04E1769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incorporating rest and reflection improve your spiritual and physical well-being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emphasized in maintaining purity and health in Leviticus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15 about balancing work, rest, and spiritual reflection in modern life? </w:t>
      </w:r>
    </w:p>
    <w:p w14:paraId="302AAC96"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EA3550"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2F685151" w14:textId="77777777" w:rsidR="00150207" w:rsidRDefault="00150207" w:rsidP="006731C6">
      <w:pPr>
        <w:spacing w:line="247" w:lineRule="auto"/>
        <w:rPr>
          <w:rFonts w:eastAsia="Times New Roman"/>
          <w:b/>
          <w:bCs/>
          <w:kern w:val="0"/>
          <w:sz w:val="21"/>
          <w:szCs w:val="21"/>
        </w:rPr>
      </w:pPr>
    </w:p>
    <w:p w14:paraId="588FAAD1" w14:textId="090C1402"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Symbolism of Water</w:t>
      </w:r>
    </w:p>
    <w:p w14:paraId="1A98E89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Water is a recurring symbol in Leviticus 15, representing purification and renewal. This symbolism is echoed in the New Testament, where Jesus offers living water. John 7:38 states, "Whoever believes in Me, as Scripture has said, rivers of living water will flow from within them." Embracing this living water leads to spiritual renewal and growth.</w:t>
      </w:r>
    </w:p>
    <w:p w14:paraId="603905C5" w14:textId="77777777" w:rsidR="00150207" w:rsidRDefault="006731C6" w:rsidP="006731C6">
      <w:pPr>
        <w:spacing w:line="247" w:lineRule="auto"/>
      </w:pPr>
      <w:r w:rsidRPr="00F6333B">
        <w:rPr>
          <w:rFonts w:eastAsia="Times New Roman"/>
          <w:kern w:val="0"/>
          <w:sz w:val="21"/>
          <w:szCs w:val="21"/>
        </w:rPr>
        <w:t>1. How can the symbolism of water in Leviticus 15 inspire personal spiritual cleansing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water is used for purification, and how can this apply to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incorporate the cleansing symbolism of water into daily routines?</w:t>
      </w:r>
    </w:p>
    <w:p w14:paraId="28410737" w14:textId="77777777" w:rsidR="00150207" w:rsidRDefault="00150207" w:rsidP="006731C6">
      <w:pPr>
        <w:spacing w:line="247" w:lineRule="auto"/>
      </w:pPr>
    </w:p>
    <w:p w14:paraId="69034943" w14:textId="77777777" w:rsidR="00150207" w:rsidRDefault="00150207" w:rsidP="006731C6">
      <w:pPr>
        <w:spacing w:line="247" w:lineRule="auto"/>
      </w:pPr>
    </w:p>
    <w:p w14:paraId="31F7A164" w14:textId="77777777" w:rsidR="00150207" w:rsidRDefault="00150207" w:rsidP="006731C6">
      <w:pPr>
        <w:spacing w:line="247" w:lineRule="auto"/>
      </w:pPr>
    </w:p>
    <w:p w14:paraId="1FB26550" w14:textId="3E1E783D"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Holiness</w:t>
      </w:r>
    </w:p>
    <w:p w14:paraId="19E5627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underscores God's call for His people to be holy. Leviticus 19:2 commands, "Be holy because I, the LORD your God, am holy." This call to holiness is a reminder that our lives should reflect God's character. Striving for holiness is a lifelong journey that brings us closer to Him.</w:t>
      </w:r>
    </w:p>
    <w:p w14:paraId="0FFE3B4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apply the principles of cleanliness in Leviticus 15 to our spiritual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was emphasized as part of the call to holiness in Leviticus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pursue holiness in your daily interactions and relationships? </w:t>
      </w:r>
    </w:p>
    <w:p w14:paraId="3EC63241"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32C5B9" w14:textId="77777777" w:rsidR="00150207" w:rsidRDefault="00150207">
      <w:pPr>
        <w:spacing w:after="0" w:line="240" w:lineRule="auto"/>
        <w:rPr>
          <w:rFonts w:eastAsia="Times New Roman"/>
          <w:b/>
          <w:bCs/>
          <w:kern w:val="0"/>
          <w:sz w:val="21"/>
          <w:szCs w:val="21"/>
        </w:rPr>
      </w:pPr>
    </w:p>
    <w:p w14:paraId="384FA4C9" w14:textId="62718CC8"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5E788BB1" w14:textId="77777777" w:rsidR="00150207" w:rsidRDefault="00150207" w:rsidP="006731C6">
      <w:pPr>
        <w:spacing w:line="247" w:lineRule="auto"/>
        <w:rPr>
          <w:rFonts w:eastAsia="Times New Roman"/>
          <w:b/>
          <w:bCs/>
          <w:kern w:val="0"/>
          <w:sz w:val="21"/>
          <w:szCs w:val="21"/>
        </w:rPr>
      </w:pPr>
    </w:p>
    <w:p w14:paraId="2733FAEA" w14:textId="6BD827B7"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Obedience</w:t>
      </w:r>
    </w:p>
    <w:p w14:paraId="102DB5B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Obedience to God's commands is a central theme in Leviticus 15. This obedience is not about legalism but about love and respect for our Creator. Jesus said in John 14:15, "If you love Me, you will keep My commandments." Our obedience is a testament to our love for God and our desire to follow His ways.</w:t>
      </w:r>
    </w:p>
    <w:p w14:paraId="44A18EC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practicing obedience in daily life reflect the principles found in Leviticus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laws is emphasized in Leviticus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in challenging situations? </w:t>
      </w:r>
    </w:p>
    <w:p w14:paraId="04EFBCA5"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7C24B09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rituals in Leviticus 15 highlight the need for repentance and restoration. Repentance is a powerful act that brings us back into right relationship with God. Acts 3:19 encourages us, "Repent, then, and turn to God, so that your sins may be wiped out." Embracing repentance leads to spiritual renewal and peace.</w:t>
      </w:r>
    </w:p>
    <w:p w14:paraId="2696DEC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acknowledging personal impurities lead to genuine repentance and transformation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restoring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a repentant heart in challenging situations? </w:t>
      </w:r>
    </w:p>
    <w:p w14:paraId="351189A4"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F542BB"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7E313286" w14:textId="77777777" w:rsidR="00150207" w:rsidRDefault="00150207" w:rsidP="006731C6">
      <w:pPr>
        <w:spacing w:line="247" w:lineRule="auto"/>
        <w:rPr>
          <w:rFonts w:eastAsia="Times New Roman"/>
          <w:b/>
          <w:bCs/>
          <w:kern w:val="0"/>
          <w:sz w:val="21"/>
          <w:szCs w:val="21"/>
        </w:rPr>
      </w:pPr>
    </w:p>
    <w:p w14:paraId="04EE51CB" w14:textId="310DEC5B"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Value of Consistency</w:t>
      </w:r>
    </w:p>
    <w:p w14:paraId="45C47AC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detailed instructions in Leviticus 15 remind us of the value of consistency in our spiritual practices. Consistency in prayer, Bible study, and fellowship strengthens our faith. Galatians 6:9 advises, "Let us not become weary in doing good, for at the proper time we will reap a harvest if we do not give up." Consistent effort in our spiritual lives yields lasting fruit.</w:t>
      </w:r>
    </w:p>
    <w:p w14:paraId="1DA6768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consistent</w:t>
      </w:r>
      <w:proofErr w:type="gramEnd"/>
      <w:r w:rsidRPr="00F6333B">
        <w:rPr>
          <w:rFonts w:eastAsia="Times New Roman"/>
          <w:kern w:val="0"/>
          <w:sz w:val="21"/>
          <w:szCs w:val="21"/>
        </w:rPr>
        <w:t xml:space="preserve"> practices in daily life reflect the principles found in Leviticus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consistency in rituals was important for the Israelites' community health?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15 about maintaining consistency in personal hygiene and health habits today? </w:t>
      </w:r>
    </w:p>
    <w:p w14:paraId="161D5A1B"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7F16817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15 reassures us of God's constant presence. Even in the midst of detailed laws, God's desire to dwell among His people is evident. Matthew 28:20 promises, "And surely I am with you always, to the very end of the age." Knowing that God is always with us provides comfort and strength as we navigate life's challenges.</w:t>
      </w:r>
    </w:p>
    <w:p w14:paraId="1D71B342"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God's presence in Leviticus 15 influence your daily hygiene and health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emphasized in maintaining purity and cleanliness in Leviticus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presence is felt in your personal and communal spaces today?</w:t>
      </w:r>
      <w:r w:rsidRPr="001B37DC">
        <w:br w:type="page"/>
      </w:r>
    </w:p>
    <w:p w14:paraId="2DF6BCBA"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16 Teaching Points and Bible Study Questions</w:t>
      </w:r>
    </w:p>
    <w:p w14:paraId="6DB2E590" w14:textId="406C4C38"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Day of Atonement: A Sacred Appointment</w:t>
      </w:r>
    </w:p>
    <w:p w14:paraId="031DB5C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16 introduces us to the Day of Atonement, a profound reminder of the need for reconciliation with God. This annual event was a time for the Israelites to cleanse themselves from sin and renew their relationship with Yahweh. As it is written, "For on this day atonement will be made for you to cleanse you, and you will be clean from all your sins before the LORD" (Leviticus 16:30). This sacred appointment underscores the importance of setting aside time to reflect on our spiritual state and seek God's forgiveness.</w:t>
      </w:r>
    </w:p>
    <w:p w14:paraId="25D385D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Day of Atonement inspire personal reflection and reconciliation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rituals of atonement emphasize both individual and community responsibility?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Day of Atonement about seeking forgiveness and offering it to others? </w:t>
      </w:r>
    </w:p>
    <w:p w14:paraId="3EC31859"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High Priest: A Mediator for the People</w:t>
      </w:r>
    </w:p>
    <w:p w14:paraId="5D89ED7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high priest played a crucial role in the Day of Atonement, acting as a mediator between God and the Israelites. He entered the Most Holy Place to offer sacrifices for the sins of the people. This foreshadows the ultimate High Priest, Jesus Christ, who mediates on our behalf. "But when this priest had offered for all time one sacrifice for sins, He sat down at the right hand of God" (Hebrews 10:12). The high priest's role reminds us of the importance of having a mediator who intercedes for us.</w:t>
      </w:r>
    </w:p>
    <w:p w14:paraId="0F68C87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act as a mediator in conflicts within your community or family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role of a mediator is important in maintaining harmony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qualities of the High Priest can you apply to your own leadership or service roles? </w:t>
      </w:r>
    </w:p>
    <w:p w14:paraId="56D546BA"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62A316"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09BAAAB8" w14:textId="77777777" w:rsidR="00150207" w:rsidRDefault="00150207" w:rsidP="006731C6">
      <w:pPr>
        <w:spacing w:line="247" w:lineRule="auto"/>
        <w:rPr>
          <w:rFonts w:eastAsia="Times New Roman"/>
          <w:b/>
          <w:bCs/>
          <w:kern w:val="0"/>
          <w:sz w:val="21"/>
          <w:szCs w:val="21"/>
        </w:rPr>
      </w:pPr>
    </w:p>
    <w:p w14:paraId="41DFB1A8" w14:textId="7D1780F1"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Scapegoat: A Symbol of Sin's Removal</w:t>
      </w:r>
    </w:p>
    <w:p w14:paraId="3DAF62D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One of the most striking elements of Leviticus 16 is the scapegoat, which symbolically carried the sins of the people into the wilderness. "The goat will carry on itself all their iniquities to a solitary place" (Leviticus 16:22). This powerful image illustrates the complete removal of sin, pointing to Christ's sacrifice, which takes away the sins of the world. It encourages us to trust in God's ability to cleanse us from all unrighteousness.</w:t>
      </w:r>
    </w:p>
    <w:p w14:paraId="0C7049D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concept of the scapegoat influence your approach to forgiveness and letting go of past wrongs?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physical act of sending away the scapegoat was important for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in your life to symbolize the removal of guilt and sin? </w:t>
      </w:r>
    </w:p>
    <w:p w14:paraId="4ACCC419"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Holiness: A Call to Be Set Apart</w:t>
      </w:r>
    </w:p>
    <w:p w14:paraId="2C8BBF8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16 emphasizes the holiness required to approach God. The high priest had to follow specific rituals to enter the Most Holy Place, highlighting the need for purity. "You are to be holy to Me because I, the LORD, am holy" (Leviticus 20:26). This call to holiness is a reminder that as believers, we are set apart for God's purposes and should strive to live lives that reflect His character.</w:t>
      </w:r>
    </w:p>
    <w:p w14:paraId="083EC28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the concept of being set apart into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crucial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a commitment to holiness? </w:t>
      </w:r>
    </w:p>
    <w:p w14:paraId="3D66757F"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794B1A"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2D841AD1" w14:textId="77777777" w:rsidR="00150207" w:rsidRDefault="00150207" w:rsidP="006731C6">
      <w:pPr>
        <w:spacing w:line="247" w:lineRule="auto"/>
        <w:rPr>
          <w:rFonts w:eastAsia="Times New Roman"/>
          <w:b/>
          <w:bCs/>
          <w:kern w:val="0"/>
          <w:sz w:val="21"/>
          <w:szCs w:val="21"/>
        </w:rPr>
      </w:pPr>
    </w:p>
    <w:p w14:paraId="6ABAA3BD" w14:textId="1242F37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Blood: A Life Given for Atonement</w:t>
      </w:r>
    </w:p>
    <w:p w14:paraId="152887E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Blood plays a central role in the atonement process described in Leviticus 16. The shedding of blood was necessary for the forgiveness of sins, pointing to the ultimate sacrifice of Jesus. "For the life of the flesh is in the blood, and I have given it to you on the altar to make atonement for your souls" (Leviticus 17:11). This teaches us the gravity of sin and the preciousness of the life given for our redemption.</w:t>
      </w:r>
    </w:p>
    <w:p w14:paraId="6F3A1721" w14:textId="77777777" w:rsidR="00150207" w:rsidRDefault="006731C6" w:rsidP="006731C6">
      <w:pPr>
        <w:spacing w:line="247" w:lineRule="auto"/>
      </w:pPr>
      <w:r w:rsidRPr="00F6333B">
        <w:rPr>
          <w:rFonts w:eastAsia="Times New Roman"/>
          <w:kern w:val="0"/>
          <w:sz w:val="21"/>
          <w:szCs w:val="21"/>
        </w:rPr>
        <w:t>1. How can understanding the significance of blood in atonement influence your view on forgiveness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blood was chosen as a symbol for atonement, and how does it relate to sacrifice?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honor the concept of atonement in your daily life?</w:t>
      </w:r>
    </w:p>
    <w:p w14:paraId="7ADA0572" w14:textId="77777777" w:rsidR="00150207" w:rsidRDefault="00150207" w:rsidP="006731C6">
      <w:pPr>
        <w:spacing w:line="247" w:lineRule="auto"/>
      </w:pPr>
    </w:p>
    <w:p w14:paraId="0EF2D10C" w14:textId="77777777" w:rsidR="00150207" w:rsidRDefault="00150207" w:rsidP="006731C6">
      <w:pPr>
        <w:spacing w:line="247" w:lineRule="auto"/>
      </w:pPr>
    </w:p>
    <w:p w14:paraId="06DC384E" w14:textId="77777777" w:rsidR="00150207" w:rsidRDefault="00150207" w:rsidP="006731C6">
      <w:pPr>
        <w:spacing w:line="247" w:lineRule="auto"/>
      </w:pPr>
    </w:p>
    <w:p w14:paraId="5A2D333C" w14:textId="144A70F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Need for Repentance: Turning Back to God</w:t>
      </w:r>
    </w:p>
    <w:p w14:paraId="13136FA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Day of Atonement was not just about rituals; it was a time for the Israelites to repent and turn back to God. This act of repentance is crucial for restoring our relationship with the Creator. "Repent, then, and turn back, so that your sins may be wiped away" (Acts 3:19). It serves as a reminder that genuine repentance is key to experiencing God's forgiveness and grace.</w:t>
      </w:r>
    </w:p>
    <w:p w14:paraId="6BAEE78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Day of Atonement rituals inspire personal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regular repentance is essential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turn back to God when you feel distant? </w:t>
      </w:r>
    </w:p>
    <w:p w14:paraId="526FC6EE"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9C3EFA"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CFF4BBB" w14:textId="77777777" w:rsidR="00150207" w:rsidRDefault="00150207" w:rsidP="006731C6">
      <w:pPr>
        <w:spacing w:line="247" w:lineRule="auto"/>
        <w:rPr>
          <w:rFonts w:eastAsia="Times New Roman"/>
          <w:b/>
          <w:bCs/>
          <w:kern w:val="0"/>
          <w:sz w:val="21"/>
          <w:szCs w:val="21"/>
        </w:rPr>
      </w:pPr>
    </w:p>
    <w:p w14:paraId="2FF51709" w14:textId="2428D1A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Community Aspect: A Collective Cleansing</w:t>
      </w:r>
    </w:p>
    <w:p w14:paraId="68818AC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16 was not just an individual affair; it involved the entire community of Israel. The collective nature of the Day of Atonement highlights the importance of communal worship and accountability. "And the priest shall make atonement for the whole congregation of the Israelites" (Leviticus 16:17). This teaches us the value of coming together as a body of believers to seek God's presence and support one another in our spiritual journeys.</w:t>
      </w:r>
    </w:p>
    <w:p w14:paraId="4CB71F8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your community collectively address and cleanse shared challenges or sins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rituals are important for spiritual and social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a sense of collective responsibility in your community? </w:t>
      </w:r>
    </w:p>
    <w:p w14:paraId="284199AC"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Solemnity of Worship: Approaching God with Reverence</w:t>
      </w:r>
    </w:p>
    <w:p w14:paraId="77B1193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detailed instructions in Leviticus 16 remind us of the solemnity and reverence required in worship. Approaching God is a serious matter, and we are called to do so with respect and awe. "Therefore, since we are receiving a kingdom that cannot be shaken, let us be thankful and so worship God acceptably with reverence and awe" (Hebrews 12:28). This encourages us to cultivate a heart of worship that honors God.</w:t>
      </w:r>
    </w:p>
    <w:p w14:paraId="6021935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reverence in your daily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approaching God with solemnity is emphasized in Leviticus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 heart for worship with greater reverence? </w:t>
      </w:r>
    </w:p>
    <w:p w14:paraId="6EFF7750"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EC28AD"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1D806884" w14:textId="77777777" w:rsidR="00150207" w:rsidRDefault="00150207" w:rsidP="006731C6">
      <w:pPr>
        <w:spacing w:line="247" w:lineRule="auto"/>
        <w:rPr>
          <w:rFonts w:eastAsia="Times New Roman"/>
          <w:b/>
          <w:bCs/>
          <w:kern w:val="0"/>
          <w:sz w:val="21"/>
          <w:szCs w:val="21"/>
        </w:rPr>
      </w:pPr>
    </w:p>
    <w:p w14:paraId="031D951F" w14:textId="4BE14E2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Promise of Cleansing: Assurance of Forgiveness</w:t>
      </w:r>
    </w:p>
    <w:p w14:paraId="20EE820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Day of Atonement assured the Israelites of God's promise to cleanse them from their sins. This assurance is echoed in the New Testament, where we are promised forgiveness through Christ. "If we confess our sins, He is faithful and just to forgive us our sins and to cleanse us from all unrighteousness" (1 John 1:9). This promise gives us confidence in God's unfailing mercy and grace.</w:t>
      </w:r>
    </w:p>
    <w:p w14:paraId="79002AF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Day of Atonement rituals in Leviticus 16 inspire your personal practice of seeking forgiveness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assurance of forgiveness is essential for spiritual growth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regularly remind yourself of the promise of cleansing in your daily life? </w:t>
      </w:r>
    </w:p>
    <w:p w14:paraId="167DAC23"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Foreshadowing of Christ: The Ultimate Atonement</w:t>
      </w:r>
    </w:p>
    <w:p w14:paraId="6E41832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16 foreshadows the ultimate atonement made by Jesus Christ. The rituals and sacrifices point to the perfect sacrifice of the Lamb of God, who takes away the sin of the world. "He is the atoning sacrifice for our sins, and not only for ours but also for the sins of the whole world" (1 John 2:2). This lesson reminds us of the incredible love and sacrifice of Christ, who fulfilled the law and provided a way for us to be reconciled with God.</w:t>
      </w:r>
    </w:p>
    <w:p w14:paraId="6251FB42"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Christ as the ultimate atonement influence your approach to forgiveness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Day of Atonement rituals foreshadow Christ's sacrifice,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high priest's role that applies to your personal spiritual leadership?</w:t>
      </w:r>
      <w:r w:rsidRPr="001B37DC">
        <w:br w:type="page"/>
      </w:r>
    </w:p>
    <w:p w14:paraId="7E210FE1"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17 Teaching Points and Bible Study Questions</w:t>
      </w:r>
    </w:p>
    <w:p w14:paraId="556B2312" w14:textId="62365FD3"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Sanctity of Blood</w:t>
      </w:r>
    </w:p>
    <w:p w14:paraId="0A2D5EF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17 emphasizes the sacredness of blood, reminding us that "the life of the flesh is in the blood" (Leviticus 17:11). This chapter teaches us to respect life as a divine gift from God. In our daily lives, we can honor this principle by valuing the lives of others and treating them with kindness and respect, recognizing that each person is created in the image of God.</w:t>
      </w:r>
    </w:p>
    <w:p w14:paraId="09A0825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the sanctity of blood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the sanctity of blood is important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the sanctity of life in your community? </w:t>
      </w:r>
    </w:p>
    <w:p w14:paraId="6DB448CC"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Centralized Worship</w:t>
      </w:r>
    </w:p>
    <w:p w14:paraId="38599F1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 instructed the Israelites to bring their sacrifices to the entrance of the Tent of Meeting, highlighting the importance of centralized worship. This teaches us the value of gathering together as a community to worship God. In our busy lives, prioritizing communal worship can strengthen our faith and provide encouragement from fellow believers.</w:t>
      </w:r>
    </w:p>
    <w:p w14:paraId="6139EFA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centralized worship in Leviticus 17 inspire unity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centralized worship was important for maintaining faithfulness in ancient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practices align with communal values and beliefs? </w:t>
      </w:r>
    </w:p>
    <w:p w14:paraId="398878CE"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A1765A"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1C77887" w14:textId="77777777" w:rsidR="00150207" w:rsidRDefault="00150207" w:rsidP="006731C6">
      <w:pPr>
        <w:spacing w:line="247" w:lineRule="auto"/>
        <w:rPr>
          <w:rFonts w:eastAsia="Times New Roman"/>
          <w:b/>
          <w:bCs/>
          <w:kern w:val="0"/>
          <w:sz w:val="21"/>
          <w:szCs w:val="21"/>
        </w:rPr>
      </w:pPr>
    </w:p>
    <w:p w14:paraId="06ACBF61" w14:textId="15463762"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Avoiding Idolatry</w:t>
      </w:r>
    </w:p>
    <w:p w14:paraId="2C36A58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17 warns against offering sacrifices to goat idols, a reminder to avoid idolatry in all its forms. Today, idolatry can take the shape of materialism, career obsession, or even technology. By keeping God at the center of our lives, we can avoid these modern-day idols and focus on what truly matters.</w:t>
      </w:r>
    </w:p>
    <w:p w14:paraId="477A371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identify and remove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avoiding idolatry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remains your primary focus? </w:t>
      </w:r>
    </w:p>
    <w:p w14:paraId="369F5208"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to God's Commands</w:t>
      </w:r>
    </w:p>
    <w:p w14:paraId="191AC1F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underscores the importance of obedience to God's commands. "They must no longer offer their sacrifices to the goat demons" (Leviticus 17:7) serves as a reminder that obedience is a form of worship. By aligning our actions with God's will, we demonstrate our love and commitment to Him.</w:t>
      </w:r>
    </w:p>
    <w:p w14:paraId="3290F2E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 of obedience from Leviticus 17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Leviticus 17, and how does it impact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17 about prioritizing God's instructions over personal preferences? </w:t>
      </w:r>
    </w:p>
    <w:p w14:paraId="4FD631FB"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3B2248"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1CBC6EB9" w14:textId="77777777" w:rsidR="00150207" w:rsidRDefault="00150207" w:rsidP="006731C6">
      <w:pPr>
        <w:spacing w:line="247" w:lineRule="auto"/>
        <w:rPr>
          <w:rFonts w:eastAsia="Times New Roman"/>
          <w:b/>
          <w:bCs/>
          <w:kern w:val="0"/>
          <w:sz w:val="21"/>
          <w:szCs w:val="21"/>
        </w:rPr>
      </w:pPr>
    </w:p>
    <w:p w14:paraId="7DC2981F" w14:textId="069EFF7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the Priesthood</w:t>
      </w:r>
    </w:p>
    <w:p w14:paraId="2D52DD2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priests played a crucial role in mediating between God and the people. This highlights the importance of spiritual leadership and guidance. In our lives, seeking counsel from spiritual leaders can provide wisdom and direction, helping us grow in our faith journey.</w:t>
      </w:r>
    </w:p>
    <w:p w14:paraId="46D3093D" w14:textId="77777777" w:rsidR="00150207" w:rsidRDefault="006731C6" w:rsidP="006731C6">
      <w:pPr>
        <w:spacing w:line="247" w:lineRule="auto"/>
      </w:pPr>
      <w:r w:rsidRPr="00F6333B">
        <w:rPr>
          <w:rFonts w:eastAsia="Times New Roman"/>
          <w:kern w:val="0"/>
          <w:sz w:val="21"/>
          <w:szCs w:val="21"/>
        </w:rPr>
        <w:t>1. How can the role of the priesthood in Leviticus 17 inspire modern spiritual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priesthood's role in sacrifices was crucial for maintaining community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priesthood's responsibilities that applies to your personal spiritual practices today?</w:t>
      </w:r>
    </w:p>
    <w:p w14:paraId="54409DC0" w14:textId="77777777" w:rsidR="00150207" w:rsidRDefault="00150207" w:rsidP="006731C6">
      <w:pPr>
        <w:spacing w:line="247" w:lineRule="auto"/>
      </w:pPr>
    </w:p>
    <w:p w14:paraId="275D798D" w14:textId="77777777" w:rsidR="00150207" w:rsidRDefault="00150207" w:rsidP="006731C6">
      <w:pPr>
        <w:spacing w:line="247" w:lineRule="auto"/>
      </w:pPr>
    </w:p>
    <w:p w14:paraId="310F6242" w14:textId="77777777" w:rsidR="00150207" w:rsidRDefault="00150207" w:rsidP="006731C6">
      <w:pPr>
        <w:spacing w:line="247" w:lineRule="auto"/>
      </w:pPr>
    </w:p>
    <w:p w14:paraId="6F17829D" w14:textId="480CE08D"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Prohibition of Eating Blood</w:t>
      </w:r>
    </w:p>
    <w:p w14:paraId="73FAB00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God's command not to consume blood is a call to respect His creation and the life He has given. "You must not eat the blood of any creature" (Leviticus 17:14) reminds us to be mindful of our choices and to honor God's instructions in all aspects of life, including our dietary habits.</w:t>
      </w:r>
    </w:p>
    <w:p w14:paraId="733EF0A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the prohibition of eating blood influence your dietary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God's commands about blood is important in modern spiritual practice?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17 about valuing life and making ethical food choices? </w:t>
      </w:r>
    </w:p>
    <w:p w14:paraId="4C7591F1"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D1DA2F"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2767FBA3" w14:textId="77777777" w:rsidR="00150207" w:rsidRDefault="00150207" w:rsidP="006731C6">
      <w:pPr>
        <w:spacing w:line="247" w:lineRule="auto"/>
        <w:rPr>
          <w:rFonts w:eastAsia="Times New Roman"/>
          <w:b/>
          <w:bCs/>
          <w:kern w:val="0"/>
          <w:sz w:val="21"/>
          <w:szCs w:val="21"/>
        </w:rPr>
      </w:pPr>
    </w:p>
    <w:p w14:paraId="50A30BDC" w14:textId="2AAC19D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1A0AE4F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17 teaches that when we stray, repentance is necessary to restore our relationship with God. By acknowledging our sins and seeking forgiveness, we can experience the grace and mercy that God offers through Jesus Christ, who "is faithful and just to forgive us our sins" (1 John 1:9).</w:t>
      </w:r>
    </w:p>
    <w:p w14:paraId="2EFFB79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Leviticus 17 inspire you to prioritize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maintaining a relationship with God according to Leviticus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incorporate repentance into your spiritual routine? </w:t>
      </w:r>
    </w:p>
    <w:p w14:paraId="23331B76"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Holiness</w:t>
      </w:r>
    </w:p>
    <w:p w14:paraId="7AB13E2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This chapter calls us to live holy lives, set apart for God's purposes. By striving for holiness in our thoughts, words, and actions, we reflect God's character to the world around us, becoming a light in the darkness and drawing others to Him.</w:t>
      </w:r>
    </w:p>
    <w:p w14:paraId="7CAA588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 of holiness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important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a commitment to holiness? </w:t>
      </w:r>
    </w:p>
    <w:p w14:paraId="78EEB613"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213523"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30135041" w14:textId="77777777" w:rsidR="00150207" w:rsidRDefault="00150207" w:rsidP="006731C6">
      <w:pPr>
        <w:spacing w:line="247" w:lineRule="auto"/>
        <w:rPr>
          <w:rFonts w:eastAsia="Times New Roman"/>
          <w:b/>
          <w:bCs/>
          <w:kern w:val="0"/>
          <w:sz w:val="21"/>
          <w:szCs w:val="21"/>
        </w:rPr>
      </w:pPr>
    </w:p>
    <w:p w14:paraId="2E12FE59" w14:textId="49006AF0"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Sacrifice</w:t>
      </w:r>
    </w:p>
    <w:p w14:paraId="29B464F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Sacrifices in Leviticus 17 point to the ultimate sacrifice of Jesus Christ, who gave His life for our salvation. Understanding the significance of sacrifice helps us appreciate the depth of God's love and motivates us to live sacrificially for others, following Christ's example.</w:t>
      </w:r>
    </w:p>
    <w:p w14:paraId="0891256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the significance of sacrifice in Leviticus 17 influence your daily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sacrifices were central to worship, and how can this shape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17 about prioritizing spiritual commitments in your modern life? </w:t>
      </w:r>
    </w:p>
    <w:p w14:paraId="4354AE91"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Unity of God's People</w:t>
      </w:r>
    </w:p>
    <w:p w14:paraId="22B9DBD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By bringing their sacrifices to a common place, the Israelites were reminded of their unity as God's chosen people. Today, we are called to foster unity within the body of Christ, working together to advance God's kingdom and support one another in love and truth.</w:t>
      </w:r>
    </w:p>
    <w:p w14:paraId="4F32FDC0"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shared worship practices in Leviticus 17 strengthen the unity among God's people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communal offerings in fostering unity among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promote unity in your community, inspired by the principles in Leviticus 17?</w:t>
      </w:r>
      <w:r w:rsidRPr="001B37DC">
        <w:br w:type="page"/>
      </w:r>
    </w:p>
    <w:p w14:paraId="723D8F41"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18 Teaching Points and Bible Study Questions</w:t>
      </w:r>
    </w:p>
    <w:p w14:paraId="3EADAF05" w14:textId="6FFAA9F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Uphold the Sanctity of Family</w:t>
      </w:r>
    </w:p>
    <w:p w14:paraId="282016C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18 emphasizes the importance of maintaining the sanctity of family relationships. The chapter outlines specific prohibitions against incestuous relationships, underscoring the need to honor and respect familial bonds. As it is written, "None of you shall approach any close relative to have sexual relations. I am the LORD" (Leviticus 18:6). This serves as a reminder that family is a sacred institution designed by God, and we are called to protect and cherish it.</w:t>
      </w:r>
    </w:p>
    <w:p w14:paraId="7216A07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Leviticus 18 to uphold family boundaries in modern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family sanctity is emphasized in Leviticus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family values align with biblical teachings? </w:t>
      </w:r>
    </w:p>
    <w:p w14:paraId="6916DCB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Respect the Boundaries Set by God</w:t>
      </w:r>
    </w:p>
    <w:p w14:paraId="2D1DDFC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God's commandments in Leviticus 18 are clear boundaries meant to guide us in living a life that honors Him. These boundaries are not arbitrary but are designed for our well-being and to maintain order in society. "You must keep My statutes and My judgments, and you must not commit any of these abominations" (Leviticus 18:26). By respecting these boundaries, we align ourselves with God's perfect plan.</w:t>
      </w:r>
    </w:p>
    <w:p w14:paraId="6E1D93F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respecting God's boundaries in relationships impact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boundaries, and how can they guide your personal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honor God's boundaries in your community? </w:t>
      </w:r>
    </w:p>
    <w:p w14:paraId="2828BB3C"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362AD1"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0EAD7808" w14:textId="77777777" w:rsidR="00150207" w:rsidRDefault="00150207" w:rsidP="006731C6">
      <w:pPr>
        <w:spacing w:line="247" w:lineRule="auto"/>
        <w:rPr>
          <w:rFonts w:eastAsia="Times New Roman"/>
          <w:b/>
          <w:bCs/>
          <w:kern w:val="0"/>
          <w:sz w:val="21"/>
          <w:szCs w:val="21"/>
        </w:rPr>
      </w:pPr>
    </w:p>
    <w:p w14:paraId="7FC2C5BE" w14:textId="6C15781A"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Pursue Holiness in All Aspects of Life</w:t>
      </w:r>
    </w:p>
    <w:p w14:paraId="6E2907D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Holiness is a recurring theme in Leviticus, and chapter 18 is no exception. We are called to be set apart, living lives that reflect God's holiness. "You are to be holy to Me because I, the LORD, am holy, and I have set you apart from the nations to be My own" (Leviticus 20:26). This pursuit of holiness should permeate every aspect of our lives, influencing our actions and decisions.</w:t>
      </w:r>
    </w:p>
    <w:p w14:paraId="371E28F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holiness from Leviticus 18 to modern relationships and boundaries?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pursuing holiness in daily life is emphasized in Leviticus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lifestyle with the call to holiness in Leviticus 18? </w:t>
      </w:r>
    </w:p>
    <w:p w14:paraId="1B1609DC"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the Practices of the World</w:t>
      </w:r>
    </w:p>
    <w:p w14:paraId="3785020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18 warns against adopting the practices of the surrounding nations, which were often contrary to God's commands. "You must not do as they do in the land of Egypt, where you used to live, and you must not do as they do in the land of Canaan, where I am bringing you" (Leviticus 18:3). This serves as a timeless reminder to resist conforming to worldly standards and instead follow God's ways.</w:t>
      </w:r>
    </w:p>
    <w:p w14:paraId="04AACC5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identify and avoid worldly practices that conflict with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maintain distinct values from the surrounding culture?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lifestyle aligns with biblical principles over societal norms? </w:t>
      </w:r>
    </w:p>
    <w:p w14:paraId="2008BC6A"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26948D"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1104E1E0" w14:textId="77777777" w:rsidR="00150207" w:rsidRDefault="00150207" w:rsidP="006731C6">
      <w:pPr>
        <w:spacing w:line="247" w:lineRule="auto"/>
        <w:rPr>
          <w:rFonts w:eastAsia="Times New Roman"/>
          <w:b/>
          <w:bCs/>
          <w:kern w:val="0"/>
          <w:sz w:val="21"/>
          <w:szCs w:val="21"/>
        </w:rPr>
      </w:pPr>
    </w:p>
    <w:p w14:paraId="276DCF44" w14:textId="331D95B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Honor God with Your Body</w:t>
      </w:r>
    </w:p>
    <w:p w14:paraId="3AB53D3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Our bodies are temples of the Holy Spirit, and Leviticus 18 calls us to honor God with our physical selves. The chapter's prohibitions against sexual immorality highlight the importance of purity and self-control. "Do not defile yourselves by any of these practices, for by all these things the nations I am driving out before you have defiled themselves" (Leviticus 18:24). By honoring God with our bodies, we reflect His image and bring glory to His name.</w:t>
      </w:r>
    </w:p>
    <w:p w14:paraId="73895BB2" w14:textId="77777777" w:rsidR="00150207" w:rsidRDefault="006731C6" w:rsidP="006731C6">
      <w:pPr>
        <w:spacing w:line="247" w:lineRule="auto"/>
      </w:pPr>
      <w:r w:rsidRPr="00F6333B">
        <w:rPr>
          <w:rFonts w:eastAsia="Times New Roman"/>
          <w:kern w:val="0"/>
          <w:sz w:val="21"/>
          <w:szCs w:val="21"/>
        </w:rPr>
        <w:t>1. How can you honor God with your body in today's culture of self-expression and freedom?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physical purity in relation to honoring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lifestyle with God's standards for honoring your body?</w:t>
      </w:r>
    </w:p>
    <w:p w14:paraId="5DC2C104" w14:textId="77777777" w:rsidR="00150207" w:rsidRDefault="00150207" w:rsidP="006731C6">
      <w:pPr>
        <w:spacing w:line="247" w:lineRule="auto"/>
      </w:pPr>
    </w:p>
    <w:p w14:paraId="54CC4F66" w14:textId="77777777" w:rsidR="00150207" w:rsidRDefault="00150207" w:rsidP="006731C6">
      <w:pPr>
        <w:spacing w:line="247" w:lineRule="auto"/>
      </w:pPr>
    </w:p>
    <w:p w14:paraId="7DC03D65" w14:textId="77777777" w:rsidR="00150207" w:rsidRDefault="00150207" w:rsidP="006731C6">
      <w:pPr>
        <w:spacing w:line="247" w:lineRule="auto"/>
      </w:pPr>
    </w:p>
    <w:p w14:paraId="252CD673" w14:textId="3D0ED9A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Recognize the Consequences of Sin</w:t>
      </w:r>
    </w:p>
    <w:p w14:paraId="442BC68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18 makes it clear that sin has consequences, both for individuals and for communities. The chapter warns that engaging in prohibited practices leads to defilement and separation from God. "For the land has become defiled, so I am punishing it for its sin, and the land will vomit out its inhabitants" (Leviticus 18:25). Recognizing the consequences of sin encourages us to seek righteousness and avoid actions that lead to spiritual decay.</w:t>
      </w:r>
    </w:p>
    <w:p w14:paraId="5E6B1CB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recognizing the consequences of sin in Leviticus 18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consequences is crucial for maintaining healthy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pitfalls of sin described in Leviticus 18? </w:t>
      </w:r>
    </w:p>
    <w:p w14:paraId="4B38FB49"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11A138"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3F5A01B7" w14:textId="77777777" w:rsidR="00150207" w:rsidRDefault="00150207" w:rsidP="006731C6">
      <w:pPr>
        <w:spacing w:line="247" w:lineRule="auto"/>
        <w:rPr>
          <w:rFonts w:eastAsia="Times New Roman"/>
          <w:b/>
          <w:bCs/>
          <w:kern w:val="0"/>
          <w:sz w:val="21"/>
          <w:szCs w:val="21"/>
        </w:rPr>
      </w:pPr>
    </w:p>
    <w:p w14:paraId="4E38F710" w14:textId="5962D38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Embrace God's Design for Relationships</w:t>
      </w:r>
    </w:p>
    <w:p w14:paraId="7A6AFA3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God's design for relationships is rooted in love, respect, and commitment. Leviticus 18 outlines the boundaries that protect these values, ensuring that relationships reflect God's character. "You must not lie carnally with your neighbor’s wife and thus defile yourself with her" (Leviticus 18:20). Embracing God's design leads to healthy, fulfilling relationships that honor Him.</w:t>
      </w:r>
    </w:p>
    <w:p w14:paraId="750D6B1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embracing God's design for relationships impact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guidelines for relationships are important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relationships more closely with God's design? </w:t>
      </w:r>
    </w:p>
    <w:p w14:paraId="1ED329A7"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a Light to the Nations</w:t>
      </w:r>
    </w:p>
    <w:p w14:paraId="25F1B7B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By living according to God's statutes, we become a light to the nations, demonstrating His righteousness and love. Leviticus 18 calls us to be distinct from the world, showcasing the transformative power of God's Word. "You are to keep My statutes and practice them. I am the LORD who sanctifies you" (Leviticus 20:8). Our lives can inspire others to seek the truth and embrace God's ways.</w:t>
      </w:r>
    </w:p>
    <w:p w14:paraId="4521F5B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following Leviticus 18 help you be a light to those around you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by these principles impacts your community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these values in your daily interactions? </w:t>
      </w:r>
    </w:p>
    <w:p w14:paraId="62F66D6A"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0193FB"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137FE17A" w14:textId="77777777" w:rsidR="00150207" w:rsidRDefault="00150207" w:rsidP="006731C6">
      <w:pPr>
        <w:spacing w:line="247" w:lineRule="auto"/>
        <w:rPr>
          <w:rFonts w:eastAsia="Times New Roman"/>
          <w:b/>
          <w:bCs/>
          <w:kern w:val="0"/>
          <w:sz w:val="21"/>
          <w:szCs w:val="21"/>
        </w:rPr>
      </w:pPr>
    </w:p>
    <w:p w14:paraId="42DB7E10" w14:textId="0196DBE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Trust in God's Wisdom</w:t>
      </w:r>
    </w:p>
    <w:p w14:paraId="798001D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commandments in Leviticus 18 reflect God's infinite wisdom and understanding of what is best for us. Trusting in His wisdom means acknowledging that His ways are higher than ours. "For My thoughts are not your thoughts, neither are your ways My ways, declares the LORD" (Isaiah 55:8). By trusting in God's wisdom, we find peace and direction in our lives.</w:t>
      </w:r>
    </w:p>
    <w:p w14:paraId="3ED30FF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trusting God's wisdom in Leviticus 18 guide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wisdom in setting boundaries is important for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18 about trusting God's wisdom in making ethical decisions? </w:t>
      </w:r>
    </w:p>
    <w:p w14:paraId="42172FA5"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Redemption through Christ</w:t>
      </w:r>
    </w:p>
    <w:p w14:paraId="0E8BB56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While Leviticus 18 sets forth the law, it also points us to our need for a Savior. The ultimate fulfillment of the law is found in Jesus Christ, who offers redemption and salvation. "For Christ is the end of the law, to bring righteousness to everyone who believes" (Romans 10:4). Through Christ, we are empowered to live according to God's commands and experience the fullness of His grace.</w:t>
      </w:r>
    </w:p>
    <w:p w14:paraId="20BA9F1D"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seeking redemption through Christ influence your understanding of Leviticus 18's moral guidelines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redemption through Christ is essential when confronting personal failures mentioned in Leviticus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life with Christ's redemption while respecting Leviticus 18's teachings?</w:t>
      </w:r>
      <w:r w:rsidRPr="001B37DC">
        <w:br w:type="page"/>
      </w:r>
    </w:p>
    <w:p w14:paraId="3276D096"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19 Teaching Points and Bible Study Questions</w:t>
      </w:r>
    </w:p>
    <w:p w14:paraId="132CD50D" w14:textId="2BF9B8A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Love Your Neighbor as Yourself</w:t>
      </w:r>
    </w:p>
    <w:p w14:paraId="39F5FCE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19:18 commands, "Love your neighbor as yourself. I am the LORD." This timeless principle is echoed by Jesus in the New Testament and serves as a cornerstone for Christian living. It challenges us to extend kindness, empathy, and respect to everyone around us, reflecting God's love in our daily interactions. By prioritizing others' needs and treating them with the same care we desire, we fulfill a fundamental aspect of our faith.</w:t>
      </w:r>
    </w:p>
    <w:p w14:paraId="2CF532E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practically show love to your neighbor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your neighbor is emphasized alongside loving yourself?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understand and meet the needs of those around you? </w:t>
      </w:r>
    </w:p>
    <w:p w14:paraId="55AF2FE5"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Honor Your Parents</w:t>
      </w:r>
    </w:p>
    <w:p w14:paraId="3CCD4BD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In Leviticus 19:3, we are reminded, "Each of you must respect his mother and father, and you must observe My Sabbaths. I am the LORD your God." Honoring our parents is not just a cultural norm but a divine command. It involves showing them respect, gratitude, and care, recognizing their role in our lives. This respect extends to all authority figures, fostering a community built on mutual respect and understanding.</w:t>
      </w:r>
    </w:p>
    <w:p w14:paraId="2AE272C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practically honor your parents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parents is emphasized alongside other commandments in Leviticus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improve your relationship with your parents this week? </w:t>
      </w:r>
    </w:p>
    <w:p w14:paraId="3BB5A96A"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0EA998"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2B5C3D0E" w14:textId="77777777" w:rsidR="00150207" w:rsidRDefault="00150207" w:rsidP="006731C6">
      <w:pPr>
        <w:spacing w:line="247" w:lineRule="auto"/>
        <w:rPr>
          <w:rFonts w:eastAsia="Times New Roman"/>
          <w:b/>
          <w:bCs/>
          <w:kern w:val="0"/>
          <w:sz w:val="21"/>
          <w:szCs w:val="21"/>
        </w:rPr>
      </w:pPr>
    </w:p>
    <w:p w14:paraId="4C5A4509" w14:textId="468D0742"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Keep the Sabbath Holy</w:t>
      </w:r>
    </w:p>
    <w:p w14:paraId="3E17571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call to observe the Sabbath in Leviticus 19:3 emphasizes the importance of rest and spiritual renewal. "You must observe My Sabbaths. I am the LORD your God." In our fast-paced world, setting aside time for rest and worship is crucial. It allows us to recharge physically and spiritually, drawing closer to God and aligning our lives with His purpose.</w:t>
      </w:r>
    </w:p>
    <w:p w14:paraId="2073F72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rest and reflection into your weekly routine to keep the Sabbath holy?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observing the Sabbath is important for personal and spiritual well-being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Sabbath observance amidst a busy lifestyle? </w:t>
      </w:r>
    </w:p>
    <w:p w14:paraId="1BDC5933"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Honest in All Dealings</w:t>
      </w:r>
    </w:p>
    <w:p w14:paraId="6F56B37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19:11 instructs, "You must not steal. You must not lie or deceive one another." Honesty is a foundational value that builds trust and integrity in our relationships. Whether in business, friendships, or family, being truthful reflects our commitment to living a life that honors God. It ensures that our actions align with our beliefs, fostering a community of trust and transparency.</w:t>
      </w:r>
    </w:p>
    <w:p w14:paraId="6C2F05E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ensure honesty in your daily financial transactions and business dealings?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honesty is crucial for building trust in personal and professional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honesty within your community or workplace? </w:t>
      </w:r>
    </w:p>
    <w:p w14:paraId="4ACC1523"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F3C365"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7DB1C68" w14:textId="77777777" w:rsidR="00150207" w:rsidRDefault="00150207" w:rsidP="006731C6">
      <w:pPr>
        <w:spacing w:line="247" w:lineRule="auto"/>
        <w:rPr>
          <w:rFonts w:eastAsia="Times New Roman"/>
          <w:b/>
          <w:bCs/>
          <w:kern w:val="0"/>
          <w:sz w:val="21"/>
          <w:szCs w:val="21"/>
        </w:rPr>
      </w:pPr>
    </w:p>
    <w:p w14:paraId="6302B241" w14:textId="6F9BD22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Care for the Poor and Needy</w:t>
      </w:r>
    </w:p>
    <w:p w14:paraId="797D562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In Leviticus 19:9-10, we are encouraged to leave the edges of our fields for the poor and the foreigner. "When you reap the harvest of your land, you are not to reap to the very edges of your field or gather the gleanings of your harvest." This principle teaches us to be generous and compassionate, sharing our blessings with those in need. By doing so, we reflect God's heart for justice and mercy, making a tangible difference in the lives of others.</w:t>
      </w:r>
    </w:p>
    <w:p w14:paraId="4C1BADBF" w14:textId="77777777" w:rsidR="00150207" w:rsidRDefault="006731C6" w:rsidP="006731C6">
      <w:pPr>
        <w:spacing w:line="247" w:lineRule="auto"/>
      </w:pPr>
      <w:r w:rsidRPr="00F6333B">
        <w:rPr>
          <w:rFonts w:eastAsia="Times New Roman"/>
          <w:kern w:val="0"/>
          <w:sz w:val="21"/>
          <w:szCs w:val="21"/>
        </w:rPr>
        <w:t>1. How can you incorporate leaving resources for the poor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caring for the needy is emphasized in Leviticus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support the poor in your community?</w:t>
      </w:r>
    </w:p>
    <w:p w14:paraId="65456498" w14:textId="77777777" w:rsidR="00150207" w:rsidRDefault="00150207" w:rsidP="006731C6">
      <w:pPr>
        <w:spacing w:line="247" w:lineRule="auto"/>
      </w:pPr>
    </w:p>
    <w:p w14:paraId="1C7AE382" w14:textId="77777777" w:rsidR="00150207" w:rsidRDefault="00150207" w:rsidP="006731C6">
      <w:pPr>
        <w:spacing w:line="247" w:lineRule="auto"/>
      </w:pPr>
    </w:p>
    <w:p w14:paraId="34A223CF" w14:textId="77777777" w:rsidR="00150207" w:rsidRDefault="00150207" w:rsidP="006731C6">
      <w:pPr>
        <w:spacing w:line="247" w:lineRule="auto"/>
      </w:pPr>
    </w:p>
    <w:p w14:paraId="2FF5BEED" w14:textId="3176C64C"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Avoid Idolatry</w:t>
      </w:r>
    </w:p>
    <w:p w14:paraId="01AA5A9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19:4 warns, "Do not turn to idols or make for yourselves molten gods. I am the LORD your God." Idolatry can take many forms, from material possessions to personal ambitions. This lesson reminds us to keep God at the center of our lives, ensuring that nothing else takes His rightful place. By focusing on Him, we find true fulfillment and purpose.</w:t>
      </w:r>
    </w:p>
    <w:p w14:paraId="7F61700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still a relevant issue for believers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over material possessions or status? </w:t>
      </w:r>
    </w:p>
    <w:p w14:paraId="1CFB6052"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FF3CF3"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3F740698" w14:textId="77777777" w:rsidR="00150207" w:rsidRDefault="00150207" w:rsidP="006731C6">
      <w:pPr>
        <w:spacing w:line="247" w:lineRule="auto"/>
        <w:rPr>
          <w:rFonts w:eastAsia="Times New Roman"/>
          <w:b/>
          <w:bCs/>
          <w:kern w:val="0"/>
          <w:sz w:val="21"/>
          <w:szCs w:val="21"/>
        </w:rPr>
      </w:pPr>
    </w:p>
    <w:p w14:paraId="58137FFA" w14:textId="11D1FA17"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Practice Fairness and Justice</w:t>
      </w:r>
    </w:p>
    <w:p w14:paraId="7F21917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19:15 instructs, "You must not pervert justice; you must not show partiality to the poor or favoritism to the rich; you are to judge your neighbor fairly." Justice and fairness are essential for a harmonious society. This command calls us to treat everyone with equity, ensuring that our actions and decisions are guided by righteousness rather than bias or prejudice.</w:t>
      </w:r>
    </w:p>
    <w:p w14:paraId="45D6F89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ensure fairness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emphasized in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justice in your workplace? </w:t>
      </w:r>
    </w:p>
    <w:p w14:paraId="630BC20C"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Gossip and Slander</w:t>
      </w:r>
    </w:p>
    <w:p w14:paraId="5520369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In Leviticus 19:16, we are told, "You must not go about spreading slander among your people." Words have power, and this lesson cautions us against using them to harm others. By refraining from gossip and slander, we promote peace and unity, building each other up rather than tearing each other down. Our speech should reflect the love and truth of Christ.</w:t>
      </w:r>
    </w:p>
    <w:p w14:paraId="4FDB8F8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actively prevent gossip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avoiding slander is important for maintaining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gossip when you encounter it? </w:t>
      </w:r>
    </w:p>
    <w:p w14:paraId="32F4E093"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9E124A"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C242A79" w14:textId="77777777" w:rsidR="00150207" w:rsidRDefault="00150207" w:rsidP="006731C6">
      <w:pPr>
        <w:spacing w:line="247" w:lineRule="auto"/>
        <w:rPr>
          <w:rFonts w:eastAsia="Times New Roman"/>
          <w:b/>
          <w:bCs/>
          <w:kern w:val="0"/>
          <w:sz w:val="21"/>
          <w:szCs w:val="21"/>
        </w:rPr>
      </w:pPr>
    </w:p>
    <w:p w14:paraId="351E293A" w14:textId="04304DC5"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Respect the Elderly</w:t>
      </w:r>
    </w:p>
    <w:p w14:paraId="6120613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19:32 advises, "You are to rise in the presence of the elderly, honor the aged, and fear your God. I am the LORD." Respecting the elderly acknowledges their wisdom and experience, fostering a culture of honor and gratitude. By valuing their contributions, we create a community that cherishes all generations, learning from the past to build a better future.</w:t>
      </w:r>
    </w:p>
    <w:p w14:paraId="323EA8A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show respect to the elderly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elders is emphasized in Leviticus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learn from the wisdom of older generations? </w:t>
      </w:r>
    </w:p>
    <w:p w14:paraId="28D95D3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a Life of Holiness</w:t>
      </w:r>
    </w:p>
    <w:p w14:paraId="35DB0B6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19:2 calls us to be holy, "Speak to the entire congregation of the Israelites and tell them: ‘Be holy because I, the LORD your God, am holy.’" Holiness is not about perfection but about setting ourselves apart for God's purposes. It involves aligning our thoughts, actions, and desires with His will, striving to reflect His character in all we do. By pursuing holiness, we draw closer to God and become a light to the world.</w:t>
      </w:r>
    </w:p>
    <w:p w14:paraId="2F518699"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holiness into your daily interactions with others according to Leviticus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Leviticus 19 emphasizes treating others with fairness and respect as part of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lifestyle with the principles of holiness in Leviticus 19?</w:t>
      </w:r>
      <w:r w:rsidRPr="001B37DC">
        <w:br w:type="page"/>
      </w:r>
    </w:p>
    <w:p w14:paraId="65A5720C"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20 Teaching Points and Bible Study Questions</w:t>
      </w:r>
    </w:p>
    <w:p w14:paraId="171527BB" w14:textId="227E4EBB"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Holiness</w:t>
      </w:r>
    </w:p>
    <w:p w14:paraId="21A1DD9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20 reminds us of the importance of living a life set apart for God. The chapter begins with a call to holiness, emphasizing that we are to be distinct from the world around us. As it is written, "You are to be holy to Me because I, the LORD, am holy, and I have set you apart from the nations to be My own" (Leviticus 20:26). This is a powerful reminder that our lives should reflect the character of God, striving for purity and righteousness in all we do.</w:t>
      </w:r>
    </w:p>
    <w:p w14:paraId="59BECD9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call to holiness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is emphasized as a community responsibility in Leviticus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lifestyle with the principles of holiness outlined in Leviticus 20? </w:t>
      </w:r>
    </w:p>
    <w:p w14:paraId="07E1C445"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Seriousness of Sin</w:t>
      </w:r>
    </w:p>
    <w:p w14:paraId="7B33373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This chapter underscores the gravity of sin and its consequences. It lists various offenses and the severe penalties associated with them, highlighting that sin is not to be taken lightly. "If a man commits adultery with another man's wife... both the adulterer and the adulteress must surely be put to death" (Leviticus 20:10). While the penalties may seem harsh, they serve as a stark reminder of the destructive nature of sin and the need for repentance.</w:t>
      </w:r>
    </w:p>
    <w:p w14:paraId="76D978D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recognizing the seriousness of sin in Leviticus 20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consequences of sin is important for personal growth and community health?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the values outlined in Leviticus 20? </w:t>
      </w:r>
    </w:p>
    <w:p w14:paraId="0FF02957"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BFF7A4"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6FAA7412" w14:textId="77777777" w:rsidR="00150207" w:rsidRDefault="00150207" w:rsidP="006731C6">
      <w:pPr>
        <w:spacing w:line="247" w:lineRule="auto"/>
        <w:rPr>
          <w:rFonts w:eastAsia="Times New Roman"/>
          <w:b/>
          <w:bCs/>
          <w:kern w:val="0"/>
          <w:sz w:val="21"/>
          <w:szCs w:val="21"/>
        </w:rPr>
      </w:pPr>
    </w:p>
    <w:p w14:paraId="0FFDBDBB" w14:textId="388C0BB8"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Sanctity of Life</w:t>
      </w:r>
    </w:p>
    <w:p w14:paraId="1464588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20 emphasizes the value of life, particularly in its prohibition against child sacrifice to Molech. "Any Israelite or any foreigner residing in Israel who sacrifices any of his children to Molech must be put to death" (Leviticus 20:2). This command underscores the sanctity of life and the importance of protecting the innocent, reminding us that every life is precious in the eyes of God.</w:t>
      </w:r>
    </w:p>
    <w:p w14:paraId="68A4B8E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uphold the sanctity of life in 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life is emphasized in Leviticus 20, and how is it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the sanctity of life in your community? </w:t>
      </w:r>
    </w:p>
    <w:p w14:paraId="1255BCC0"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7E36D4E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Obedience to God's commands is a recurring theme in Leviticus 20. The chapter outlines the blessings of following God's laws and the consequences of disobedience. "Keep all My statutes and all My ordinances and follow them. I am the LORD" (Leviticus 20:22). This serves as a reminder that obedience is not just about following rules but about aligning our lives with God's will.</w:t>
      </w:r>
    </w:p>
    <w:p w14:paraId="1891D8B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obedience from Leviticus 20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laws is emphasized in Leviticus 20, and how does it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the importance of obedience highlighted in Leviticus 20? </w:t>
      </w:r>
    </w:p>
    <w:p w14:paraId="5582A02E"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178E8C"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5A82CC93" w14:textId="77777777" w:rsidR="00150207" w:rsidRDefault="00150207" w:rsidP="006731C6">
      <w:pPr>
        <w:spacing w:line="247" w:lineRule="auto"/>
        <w:rPr>
          <w:rFonts w:eastAsia="Times New Roman"/>
          <w:b/>
          <w:bCs/>
          <w:kern w:val="0"/>
          <w:sz w:val="21"/>
          <w:szCs w:val="21"/>
        </w:rPr>
      </w:pPr>
    </w:p>
    <w:p w14:paraId="2E33ACA3" w14:textId="26C479D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Community Accountability</w:t>
      </w:r>
    </w:p>
    <w:p w14:paraId="0F72BFF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highlights the role of the community in maintaining holiness. It calls for the community to hold each other accountable, especially in matters of sin. "If the people of the land ever hide their eyes from that man when he sacrifices one of his children to Molech... I will set My face against that man and his family" (Leviticus 20:4-5). This teaches us the importance of supporting one another in our spiritual journeys.</w:t>
      </w:r>
    </w:p>
    <w:p w14:paraId="3D1462CD" w14:textId="77777777" w:rsidR="00150207" w:rsidRDefault="006731C6" w:rsidP="006731C6">
      <w:pPr>
        <w:spacing w:line="247" w:lineRule="auto"/>
      </w:pPr>
      <w:r w:rsidRPr="00F6333B">
        <w:rPr>
          <w:rFonts w:eastAsia="Times New Roman"/>
          <w:kern w:val="0"/>
          <w:sz w:val="21"/>
          <w:szCs w:val="21"/>
        </w:rPr>
        <w:t>1. How can community accountability strengthen our commitment to shared values and ethical standards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in addressing moral transgressions?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foster a culture of accountability within your community?</w:t>
      </w:r>
    </w:p>
    <w:p w14:paraId="0D94B996" w14:textId="77777777" w:rsidR="00150207" w:rsidRDefault="00150207" w:rsidP="006731C6">
      <w:pPr>
        <w:spacing w:line="247" w:lineRule="auto"/>
      </w:pPr>
    </w:p>
    <w:p w14:paraId="2EA822C2" w14:textId="77777777" w:rsidR="00150207" w:rsidRDefault="00150207" w:rsidP="006731C6">
      <w:pPr>
        <w:spacing w:line="247" w:lineRule="auto"/>
      </w:pPr>
    </w:p>
    <w:p w14:paraId="4EDAF840" w14:textId="77777777" w:rsidR="00150207" w:rsidRDefault="00150207" w:rsidP="006731C6">
      <w:pPr>
        <w:spacing w:line="247" w:lineRule="auto"/>
      </w:pPr>
    </w:p>
    <w:p w14:paraId="551C1359" w14:textId="034A278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Dangers of Idolatry</w:t>
      </w:r>
    </w:p>
    <w:p w14:paraId="311F229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Idolatry is a significant concern in Leviticus 20, with stern warnings against turning to other gods. "I will set My face against that man and cut him off from his people" (Leviticus 20:5). This serves as a caution against allowing anything to take the place of God in our lives, reminding us to keep our focus on Him alone.</w:t>
      </w:r>
    </w:p>
    <w:p w14:paraId="127DB10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so tempting despite its dangers?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material possessions or desires? </w:t>
      </w:r>
    </w:p>
    <w:p w14:paraId="62CE36D9"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141BE1"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1CF297F0" w14:textId="77777777" w:rsidR="00150207" w:rsidRDefault="00150207" w:rsidP="006731C6">
      <w:pPr>
        <w:spacing w:line="247" w:lineRule="auto"/>
        <w:rPr>
          <w:rFonts w:eastAsia="Times New Roman"/>
          <w:b/>
          <w:bCs/>
          <w:kern w:val="0"/>
          <w:sz w:val="21"/>
          <w:szCs w:val="21"/>
        </w:rPr>
      </w:pPr>
    </w:p>
    <w:p w14:paraId="7AFC19CC" w14:textId="457E64EC"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Sexual Purity</w:t>
      </w:r>
    </w:p>
    <w:p w14:paraId="3476AE4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addresses various sexual sins, emphasizing the need for purity in our relationships. "If a man lies with a male as with a woman, both of them have committed an abomination" (Leviticus 20:13). This highlights the importance of honoring God's design for sexuality and maintaining purity in our thoughts and actions.</w:t>
      </w:r>
    </w:p>
    <w:p w14:paraId="4808CDB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sexual purity in your daily relationships and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sexual purity is emphasized in Leviticus 20, and how is it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uphold sexual purity in a culture with differing values? </w:t>
      </w:r>
    </w:p>
    <w:p w14:paraId="14C87285"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68DE230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20 outlines the consequences of disobedience, serving as a warning to those who stray from God's commands. "I will set My face against that person and cut him off from his people" (Leviticus 20:6). This reminds us that our choices have consequences and that we must strive to live in accordance with God's will.</w:t>
      </w:r>
    </w:p>
    <w:p w14:paraId="2CF2545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consequences in Leviticus 20 influence your daily decision-making and moral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clear consequences for disobedience are important in maintaining community standards?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20 about balancing justice and mercy in your personal relationships? </w:t>
      </w:r>
    </w:p>
    <w:p w14:paraId="365EEA41"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0B3699"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0CA8F317" w14:textId="77777777" w:rsidR="00150207" w:rsidRDefault="00150207" w:rsidP="006731C6">
      <w:pPr>
        <w:spacing w:line="247" w:lineRule="auto"/>
        <w:rPr>
          <w:rFonts w:eastAsia="Times New Roman"/>
          <w:b/>
          <w:bCs/>
          <w:kern w:val="0"/>
          <w:sz w:val="21"/>
          <w:szCs w:val="21"/>
        </w:rPr>
      </w:pPr>
    </w:p>
    <w:p w14:paraId="6799E85D" w14:textId="233A3FA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Promise of Blessing</w:t>
      </w:r>
    </w:p>
    <w:p w14:paraId="16742D6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Amidst the warnings, there is also a promise of blessing for those who follow God's commands. "You are to be holy to Me because I, the LORD, am holy" (Leviticus 20:26). This assurance encourages us to pursue holiness, knowing that God rewards those who seek to honor Him.</w:t>
      </w:r>
    </w:p>
    <w:p w14:paraId="01FF68D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promise of blessing in Leviticus 20 to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laws is linked to receiving blessings in Leviticus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promise of blessing in Leviticus 20? </w:t>
      </w:r>
    </w:p>
    <w:p w14:paraId="3E64F8E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42AECEF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20 assures us of God's presence with His people. "I am the LORD your God, who has set you apart from the nations" (Leviticus 20:24). This is a comforting reminder that God is with us, guiding and supporting us as we strive to live lives that reflect His holiness.</w:t>
      </w:r>
    </w:p>
    <w:p w14:paraId="47464739"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you ensure God's presence in your daily life according to Leviticus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emphasized in the laws of Leviticus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feel assured of God's presence today?</w:t>
      </w:r>
      <w:r w:rsidRPr="001B37DC">
        <w:br w:type="page"/>
      </w:r>
    </w:p>
    <w:p w14:paraId="6E2734B7"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21 Teaching Points and Bible Study Questions</w:t>
      </w:r>
    </w:p>
    <w:p w14:paraId="711E369B" w14:textId="488271C7"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Holiness</w:t>
      </w:r>
    </w:p>
    <w:p w14:paraId="2F21C85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21 begins with a clear call to holiness for the priests, reminding us that those who serve the Lord are set apart for a special purpose. "They must be holy to their God and not profane the name of their God" (Leviticus 21:6). This serves as a reminder for all believers to live lives that reflect God's holiness, as we are all called to be a royal priesthood (1 Peter 2:9).</w:t>
      </w:r>
    </w:p>
    <w:p w14:paraId="3E0F074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call to holiness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emphasized for leaders,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uphold personal holiness in challenging situations? </w:t>
      </w:r>
    </w:p>
    <w:p w14:paraId="6196CA37"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Respect for the Sacred</w:t>
      </w:r>
    </w:p>
    <w:p w14:paraId="70D88C4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emphasizes the importance of respecting what is sacred, particularly in the context of the priesthood. "They shall be holy to their God and not profane the name of their God" (Leviticus 21:6). This principle extends to our daily lives, encouraging us to treat our faith and our relationship with God with the utmost reverence.</w:t>
      </w:r>
    </w:p>
    <w:p w14:paraId="3E895F2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show respect for the sacred in your daily life and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sacredness is important in modern religious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sacred spaces are honored and preserved in your environment? </w:t>
      </w:r>
    </w:p>
    <w:p w14:paraId="58A78DE5"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3061F1"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3AFF433E" w14:textId="77777777" w:rsidR="00150207" w:rsidRDefault="00150207" w:rsidP="006731C6">
      <w:pPr>
        <w:spacing w:line="247" w:lineRule="auto"/>
        <w:rPr>
          <w:rFonts w:eastAsia="Times New Roman"/>
          <w:b/>
          <w:bCs/>
          <w:kern w:val="0"/>
          <w:sz w:val="21"/>
          <w:szCs w:val="21"/>
        </w:rPr>
      </w:pPr>
    </w:p>
    <w:p w14:paraId="3713FDDC" w14:textId="7E2A6205"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Purity</w:t>
      </w:r>
    </w:p>
    <w:p w14:paraId="14FEBE9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Purity is a recurring theme in Leviticus 21, highlighting the need for priests to maintain ceremonial cleanliness. "They must not make themselves unclean for the dead among their people" (Leviticus 21:1). This underscores the broader biblical principle of keeping our hearts and minds pure, as Jesus taught in Matthew 5:8, "Blessed are the pure in heart, for they will see God."</w:t>
      </w:r>
    </w:p>
    <w:p w14:paraId="0BE235E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maintain personal purity in a world with conflicting values and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purity was emphasized for priests, and how does it apply to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purity in your thoughts and actions daily? </w:t>
      </w:r>
    </w:p>
    <w:p w14:paraId="003B3F68"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Family Matters</w:t>
      </w:r>
    </w:p>
    <w:p w14:paraId="7BFC33B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acknowledges the importance of family, allowing priests to mourn close relatives. "Except for his immediate family: his mother, father, son, daughter, or brother" (Leviticus 21:2). This reminds us that while we are called to serve God, we must also honor and care for our families, reflecting the love and compassion of Christ.</w:t>
      </w:r>
    </w:p>
    <w:p w14:paraId="155A24B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balance family responsibilities with spiritual commitments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family integrity is emphasized in spiritual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21 about setting boundaries for family and faith? </w:t>
      </w:r>
    </w:p>
    <w:p w14:paraId="7CE80CE8"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771F9F"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3D23E0DA" w14:textId="77777777" w:rsidR="00150207" w:rsidRDefault="00150207" w:rsidP="006731C6">
      <w:pPr>
        <w:spacing w:line="247" w:lineRule="auto"/>
        <w:rPr>
          <w:rFonts w:eastAsia="Times New Roman"/>
          <w:b/>
          <w:bCs/>
          <w:kern w:val="0"/>
          <w:sz w:val="21"/>
          <w:szCs w:val="21"/>
        </w:rPr>
      </w:pPr>
    </w:p>
    <w:p w14:paraId="3E3F7226" w14:textId="60050F2B"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Integrity in Leadership</w:t>
      </w:r>
    </w:p>
    <w:p w14:paraId="230AE45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21 sets high standards for the priests, who were leaders among the people. "He must not defile himself as a leader among his people" (Leviticus 21:4). This principle of integrity is vital for all leaders, whether in the church or in everyday life, as we are called to lead by example and uphold God's standards.</w:t>
      </w:r>
    </w:p>
    <w:p w14:paraId="70DFE64D" w14:textId="77777777" w:rsidR="00150207" w:rsidRDefault="006731C6" w:rsidP="006731C6">
      <w:pPr>
        <w:spacing w:line="247" w:lineRule="auto"/>
      </w:pPr>
      <w:r w:rsidRPr="00F6333B">
        <w:rPr>
          <w:rFonts w:eastAsia="Times New Roman"/>
          <w:kern w:val="0"/>
          <w:sz w:val="21"/>
          <w:szCs w:val="21"/>
        </w:rPr>
        <w:t>1. How can leaders today maintain integrity while facing personal and professional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leaders in both religious and secular contexts?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leaders take to ensure their actions align with their values?</w:t>
      </w:r>
    </w:p>
    <w:p w14:paraId="1BC042CB" w14:textId="77777777" w:rsidR="00150207" w:rsidRDefault="00150207" w:rsidP="006731C6">
      <w:pPr>
        <w:spacing w:line="247" w:lineRule="auto"/>
      </w:pPr>
    </w:p>
    <w:p w14:paraId="5A520281" w14:textId="77777777" w:rsidR="00150207" w:rsidRDefault="00150207" w:rsidP="006731C6">
      <w:pPr>
        <w:spacing w:line="247" w:lineRule="auto"/>
      </w:pPr>
    </w:p>
    <w:p w14:paraId="34304908" w14:textId="77777777" w:rsidR="00150207" w:rsidRDefault="00150207" w:rsidP="006731C6">
      <w:pPr>
        <w:spacing w:line="247" w:lineRule="auto"/>
        <w:rPr>
          <w:rFonts w:eastAsia="Times New Roman"/>
          <w:b/>
          <w:bCs/>
          <w:kern w:val="0"/>
          <w:sz w:val="21"/>
          <w:szCs w:val="21"/>
        </w:rPr>
      </w:pPr>
    </w:p>
    <w:p w14:paraId="6E5BAFAE" w14:textId="1737010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the High Priest</w:t>
      </w:r>
    </w:p>
    <w:p w14:paraId="4E6F912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high priest had even stricter requirements, symbolizing the ultimate mediator between God and His people. "The priest who is highest among his brothers" (Leviticus 21:10). This foreshadows the role of Jesus Christ, our ultimate High Priest, who intercedes for us and offers us direct access to God (Hebrews 4:14-16).</w:t>
      </w:r>
    </w:p>
    <w:p w14:paraId="291FA6F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High Priest's standards inspire personal integrity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High Priest's role required such strict purity,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High Priest's responsibilities about leadership in your community? </w:t>
      </w:r>
    </w:p>
    <w:p w14:paraId="1C4A3904"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40843C"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2C275855" w14:textId="77777777" w:rsidR="00150207" w:rsidRDefault="00150207" w:rsidP="006731C6">
      <w:pPr>
        <w:spacing w:line="247" w:lineRule="auto"/>
        <w:rPr>
          <w:rFonts w:eastAsia="Times New Roman"/>
          <w:b/>
          <w:bCs/>
          <w:kern w:val="0"/>
          <w:sz w:val="21"/>
          <w:szCs w:val="21"/>
        </w:rPr>
      </w:pPr>
    </w:p>
    <w:p w14:paraId="3E55DF06" w14:textId="241DF40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Significance of Marriage</w:t>
      </w:r>
    </w:p>
    <w:p w14:paraId="7F59BBF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Priests were instructed to marry women of good reputation, highlighting the importance of a godly marriage. "He must not marry a widow, a divorced woman, or a woman defiled by prostitution" (Leviticus 21:14). This serves as a reminder of the sanctity of marriage and the importance of choosing a partner who shares our faith and values.</w:t>
      </w:r>
    </w:p>
    <w:p w14:paraId="308D34A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Leviticus 21 influence your understanding of marriage's role in spiritual leadership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marriage standards for priests were emphasized, and how does this apply to modern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21 about maintaining integrity in your own marriage commitments? </w:t>
      </w:r>
    </w:p>
    <w:p w14:paraId="34297B1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Physical Wholeness and Service</w:t>
      </w:r>
    </w:p>
    <w:p w14:paraId="36637FA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outlines physical requirements for priests, emphasizing the need for wholeness. "No man who has any defect may come near" (Leviticus 21:18). While this may seem strict, it points to the perfection found in Christ, who makes us whole and equips us for service, regardless of our physical limitations.</w:t>
      </w:r>
    </w:p>
    <w:p w14:paraId="2224741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apply the principle of physical wholeness in our daily service to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physical wholeness was emphasized for priests, and how does it relate to modern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personal integrity and readiness for service in your community? </w:t>
      </w:r>
    </w:p>
    <w:p w14:paraId="1B6C3EDC"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DA9C16"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723014EA" w14:textId="77777777" w:rsidR="00150207" w:rsidRDefault="00150207" w:rsidP="006731C6">
      <w:pPr>
        <w:spacing w:line="247" w:lineRule="auto"/>
        <w:rPr>
          <w:rFonts w:eastAsia="Times New Roman"/>
          <w:b/>
          <w:bCs/>
          <w:kern w:val="0"/>
          <w:sz w:val="21"/>
          <w:szCs w:val="21"/>
        </w:rPr>
      </w:pPr>
    </w:p>
    <w:p w14:paraId="6B869B6D" w14:textId="3BA2DE1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Unchanging Nature of God’s Standards</w:t>
      </w:r>
    </w:p>
    <w:p w14:paraId="2605953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21 reflects the unchanging nature of God's standards for holiness and service. "You must keep My commandments and practice them" (Leviticus 22:31). This reminds us that while cultural contexts may change, God's call to holiness remains constant, urging us to live lives that honor Him.</w:t>
      </w:r>
    </w:p>
    <w:p w14:paraId="3F3A391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apply God's unchanging standards to modern ethical dilemmas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standards remain constant despite cultural changes over time?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uphold God's standards in situations where societal norms differ? </w:t>
      </w:r>
    </w:p>
    <w:p w14:paraId="37AE2172"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Fulfillment in Christ</w:t>
      </w:r>
    </w:p>
    <w:p w14:paraId="2E45DB5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21 points us to the ultimate fulfillment of the law in Jesus Christ. The high standards set for the priests highlight our need for a Savior who perfectly fulfills the law on our behalf. Through His death and resurrection, Jesus offers us salvation and empowers us to live holy lives, reflecting His love and grace to the world.</w:t>
      </w:r>
    </w:p>
    <w:p w14:paraId="48FBA883"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Christ's fulfillment of priestly laws in Leviticus 21 influence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ultimate sacrifice redefines holiness compared to Levitical priesthood standards?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Christ's fulfillment of Levitical laws to enhance your community service?</w:t>
      </w:r>
      <w:r w:rsidRPr="001B37DC">
        <w:br w:type="page"/>
      </w:r>
    </w:p>
    <w:p w14:paraId="797C8D9E"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22 Teaching Points and Bible Study Questions</w:t>
      </w:r>
    </w:p>
    <w:p w14:paraId="3A51D30C" w14:textId="399F440D"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Holiness</w:t>
      </w:r>
    </w:p>
    <w:p w14:paraId="701A358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22 begins with a clear call to holiness for the priests, reminding us that those who serve the Lord must be set apart. "Speak to Aaron and his sons so that they treat with respect the sacred offerings the Israelites consecrate to me, so they will not profane my holy name. I am the LORD" (Leviticus 22:2). This call extends to all believers, encouraging us to live lives that honor God in every action and decision.</w:t>
      </w:r>
    </w:p>
    <w:p w14:paraId="3884181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call to holiness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important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a commitment to holiness? </w:t>
      </w:r>
    </w:p>
    <w:p w14:paraId="3E9C1B9E"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Respect for Sacred Offerings</w:t>
      </w:r>
    </w:p>
    <w:p w14:paraId="05DC554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emphasizes the importance of respecting what is dedicated to God. "Say to them: 'For the generations to come, if any of your descendants is ceremonially unclean and yet comes near the sacred offerings that the Israelites consecrate to the LORD, that person must be cut off from my presence. I am the LORD'" (Leviticus 22:3). This teaches us to approach our worship and service with reverence, recognizing the sacredness of our offerings to God.</w:t>
      </w:r>
    </w:p>
    <w:p w14:paraId="70BFD58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show respect for sacred offerings in our daily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in offerings was important for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contributions are given with sincerity and respect? </w:t>
      </w:r>
    </w:p>
    <w:p w14:paraId="322A590E"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2992B1"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05E8DCF7" w14:textId="77777777" w:rsidR="00150207" w:rsidRDefault="00150207" w:rsidP="006731C6">
      <w:pPr>
        <w:spacing w:line="247" w:lineRule="auto"/>
        <w:rPr>
          <w:rFonts w:eastAsia="Times New Roman"/>
          <w:b/>
          <w:bCs/>
          <w:kern w:val="0"/>
          <w:sz w:val="21"/>
          <w:szCs w:val="21"/>
        </w:rPr>
      </w:pPr>
    </w:p>
    <w:p w14:paraId="0A6EEB31" w14:textId="22ED552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Purity in Service</w:t>
      </w:r>
    </w:p>
    <w:p w14:paraId="5C41802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Purity is a recurring theme, as priests were required to be ceremonially clean to serve. "No man of Aaron’s descendants who has a skin disease or a discharge may eat the sacred offerings until he is clean" (Leviticus 22:4). This underscores the importance of spiritual cleanliness in our service to God, reminding us to seek forgiveness and purification through Christ.</w:t>
      </w:r>
    </w:p>
    <w:p w14:paraId="57DE51B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maintain purity in your daily work and service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purity is essential for effective service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values in service? </w:t>
      </w:r>
    </w:p>
    <w:p w14:paraId="06F131B3"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Community</w:t>
      </w:r>
    </w:p>
    <w:p w14:paraId="6E0C423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22 highlights the communal aspect of worship, where the actions of one affect the whole. "If a priest’s daughter marries someone other than a priest, she may not eat any of the sacred contributions" (Leviticus 22:12). This illustrates the interconnectedness of the faith community and the responsibility we have to uphold each other in holiness.</w:t>
      </w:r>
    </w:p>
    <w:p w14:paraId="67544B6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ensure everyone in our community feels valued and included, as seen in Leviticus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in offerings was important for community integrity in Leviticus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uphold community standards in your daily life? </w:t>
      </w:r>
    </w:p>
    <w:p w14:paraId="0FF0B588"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B87A88"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3805DBE4" w14:textId="77777777" w:rsidR="00150207" w:rsidRDefault="00150207" w:rsidP="006731C6">
      <w:pPr>
        <w:spacing w:line="247" w:lineRule="auto"/>
        <w:rPr>
          <w:rFonts w:eastAsia="Times New Roman"/>
          <w:b/>
          <w:bCs/>
          <w:kern w:val="0"/>
          <w:sz w:val="21"/>
          <w:szCs w:val="21"/>
        </w:rPr>
      </w:pPr>
    </w:p>
    <w:p w14:paraId="27DDCD7E" w14:textId="31417A8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Integrity of Offerings</w:t>
      </w:r>
    </w:p>
    <w:p w14:paraId="0321262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 requires offerings to be without defect, symbolizing the integrity and wholeheartedness expected in our worship. "Do not bring anything with a defect, because it will not be accepted on your behalf" (Leviticus 22:20). This challenges us to give our best to God, not just in material offerings but in our time, talents, and devotion.</w:t>
      </w:r>
    </w:p>
    <w:p w14:paraId="21745CC9" w14:textId="77777777" w:rsidR="00150207" w:rsidRDefault="006731C6" w:rsidP="006731C6">
      <w:pPr>
        <w:spacing w:line="247" w:lineRule="auto"/>
      </w:pPr>
      <w:r w:rsidRPr="00F6333B">
        <w:rPr>
          <w:rFonts w:eastAsia="Times New Roman"/>
          <w:kern w:val="0"/>
          <w:sz w:val="21"/>
          <w:szCs w:val="21"/>
        </w:rPr>
        <w:t>1. How can you ensure your offerings to God reflect integrity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in offerings is important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principles of integrity in offerings today?</w:t>
      </w:r>
    </w:p>
    <w:p w14:paraId="28A05797" w14:textId="77777777" w:rsidR="00150207" w:rsidRDefault="00150207" w:rsidP="006731C6">
      <w:pPr>
        <w:spacing w:line="247" w:lineRule="auto"/>
      </w:pPr>
    </w:p>
    <w:p w14:paraId="67DC1B24" w14:textId="77777777" w:rsidR="00150207" w:rsidRDefault="00150207" w:rsidP="006731C6">
      <w:pPr>
        <w:spacing w:line="247" w:lineRule="auto"/>
      </w:pPr>
    </w:p>
    <w:p w14:paraId="57405C7B" w14:textId="77777777" w:rsidR="00150207" w:rsidRDefault="00150207" w:rsidP="006731C6">
      <w:pPr>
        <w:spacing w:line="247" w:lineRule="auto"/>
      </w:pPr>
    </w:p>
    <w:p w14:paraId="7DCBF03F" w14:textId="020A1125"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Principle of Generosity</w:t>
      </w:r>
    </w:p>
    <w:p w14:paraId="13CC8A8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encourages generosity, as offerings were to be given freely and willingly. "When anyone brings from the herd or flock a fellowship offering to the LORD to fulfill a special vow or as a freewill offering, it must be without defect or blemish to be acceptable" (Leviticus 22:21). This teaches us the joy and blessing of giving generously, reflecting God’s own generosity towards us.</w:t>
      </w:r>
    </w:p>
    <w:p w14:paraId="28EB881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practicing generosity in your community reflect the principles outlined in Leviticus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in the context of offerings in Leviticus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generosity aligns with the teachings of Leviticus 22? </w:t>
      </w:r>
    </w:p>
    <w:p w14:paraId="45C1A8E9"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3BA4FA"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61328A9" w14:textId="77777777" w:rsidR="00150207" w:rsidRDefault="00150207" w:rsidP="006731C6">
      <w:pPr>
        <w:spacing w:line="247" w:lineRule="auto"/>
        <w:rPr>
          <w:rFonts w:eastAsia="Times New Roman"/>
          <w:b/>
          <w:bCs/>
          <w:kern w:val="0"/>
          <w:sz w:val="21"/>
          <w:szCs w:val="21"/>
        </w:rPr>
      </w:pPr>
    </w:p>
    <w:p w14:paraId="6ED14195" w14:textId="2A34C91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Obedience</w:t>
      </w:r>
    </w:p>
    <w:p w14:paraId="6CCDDFC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Obedience to God’s commands is a central theme. "Keep my commands and follow them. I am the LORD" (Leviticus 22:31). This reminds us that our love for God is demonstrated through our obedience, aligning our lives with His will and purpose.</w:t>
      </w:r>
    </w:p>
    <w:p w14:paraId="310F79E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obedience in Leviticus 22 to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Leviticus 22, and how does it impact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22 about the consequences of disobedience in your personal and spiritual life? </w:t>
      </w:r>
    </w:p>
    <w:p w14:paraId="39C3DF25"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Sanctity of God’s Name</w:t>
      </w:r>
    </w:p>
    <w:p w14:paraId="2A54549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God’s name is to be revered and honored. "Do not profane my holy name, for I must be acknowledged as holy by the Israelites. I am the LORD, who made you holy" (Leviticus 22:32). This calls us to live in a way that reflects the holiness of God, ensuring that our actions bring glory to His name.</w:t>
      </w:r>
    </w:p>
    <w:p w14:paraId="003D65D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honor God's name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the sanctity of God's name is important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name is revered in your community? </w:t>
      </w:r>
    </w:p>
    <w:p w14:paraId="21717049"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1D93E5"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21CE8292" w14:textId="77777777" w:rsidR="00150207" w:rsidRDefault="00150207" w:rsidP="006731C6">
      <w:pPr>
        <w:spacing w:line="247" w:lineRule="auto"/>
        <w:rPr>
          <w:rFonts w:eastAsia="Times New Roman"/>
          <w:b/>
          <w:bCs/>
          <w:kern w:val="0"/>
          <w:sz w:val="21"/>
          <w:szCs w:val="21"/>
        </w:rPr>
      </w:pPr>
    </w:p>
    <w:p w14:paraId="4E78CC29" w14:textId="4EBF73E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Assurance of God’s Provision</w:t>
      </w:r>
    </w:p>
    <w:p w14:paraId="0B3D1FA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reassures us of God’s provision, as He provides for the priests through the offerings. "I am the LORD, who brought you out of Egypt to be your God; I am the LORD" (Leviticus 22:33). This encourages us to trust in God’s provision in our own lives, knowing that He is faithful to meet our needs.</w:t>
      </w:r>
    </w:p>
    <w:p w14:paraId="42F535D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trust in God's provision when facing financial uncertainty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purity in offerings as assurance of His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appreciate God's provision in your daily life? </w:t>
      </w:r>
    </w:p>
    <w:p w14:paraId="541E8A6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Covenant</w:t>
      </w:r>
    </w:p>
    <w:p w14:paraId="32B1B9A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22 points to the eternal covenant between God and His people. "I am the LORD, who makes them holy" (Leviticus 22:9). This covenant is fulfilled in Jesus Christ, who through His resurrection offers us salvation and eternal life. It’s a powerful reminder of God’s unchanging promise and His desire for a relationship with us.</w:t>
      </w:r>
    </w:p>
    <w:p w14:paraId="672C7377"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you honor the concept of an eternal covenant in your daily commitments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in offerings is crucial for honoring an eternal covenant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actions reflect the sacredness of an eternal covenant today?</w:t>
      </w:r>
      <w:r w:rsidRPr="001B37DC">
        <w:br w:type="page"/>
      </w:r>
    </w:p>
    <w:p w14:paraId="2F568BBA"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23 Teaching Points and Bible Study Questions</w:t>
      </w:r>
    </w:p>
    <w:p w14:paraId="263B1CD6" w14:textId="0A73D51D"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Embrace the Rhythm of Rest</w:t>
      </w:r>
    </w:p>
    <w:p w14:paraId="44CE156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23 introduces us to the Sabbath, a day of complete rest. In our fast-paced world, it's easy to overlook the importance of rest. Yet, God commands us to pause and rejuvenate. "For six days work may be done, but the seventh day is a Sabbath of complete rest, a sacred assembly" (Leviticus 23:3). Embracing this rhythm not only honors God but also refreshes our spirit and body, allowing us to serve Him more effectively.</w:t>
      </w:r>
    </w:p>
    <w:p w14:paraId="3118248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a weekly day of rest into your current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 in the rhythm of life in Leviticus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rest becomes a priority in your life? </w:t>
      </w:r>
    </w:p>
    <w:p w14:paraId="063F1309"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the Passover with Purpose</w:t>
      </w:r>
    </w:p>
    <w:p w14:paraId="3CCA03A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Passover is a powerful reminder of God's deliverance. It commemorates the Israelites' escape from Egypt, symbolizing our own deliverance from sin through Christ. "In the first month, on the fourteenth day of the month at twilight, is the LORD’s Passover" (Leviticus 23:5). Celebrating this feast helps us remember the sacrifice of Jesus, the Lamb of God, who takes away the sin of the world.</w:t>
      </w:r>
    </w:p>
    <w:p w14:paraId="2CFA1CA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celebrating Passover today deepen your understanding of freedom and redemption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observing Passover traditions?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remembering the Passover story matter in your personal spiritual journey? </w:t>
      </w:r>
    </w:p>
    <w:p w14:paraId="1AE98CE5"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C10CEF"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12A380E2" w14:textId="77777777" w:rsidR="00150207" w:rsidRDefault="00150207" w:rsidP="006731C6">
      <w:pPr>
        <w:spacing w:line="247" w:lineRule="auto"/>
        <w:rPr>
          <w:rFonts w:eastAsia="Times New Roman"/>
          <w:b/>
          <w:bCs/>
          <w:kern w:val="0"/>
          <w:sz w:val="21"/>
          <w:szCs w:val="21"/>
        </w:rPr>
      </w:pPr>
    </w:p>
    <w:p w14:paraId="1229A1AA" w14:textId="5B1A14F9"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 xml:space="preserve">Recognize the </w:t>
      </w:r>
      <w:proofErr w:type="spellStart"/>
      <w:r w:rsidRPr="00F6333B">
        <w:rPr>
          <w:rFonts w:eastAsia="Times New Roman"/>
          <w:b/>
          <w:bCs/>
          <w:kern w:val="0"/>
          <w:sz w:val="21"/>
          <w:szCs w:val="21"/>
        </w:rPr>
        <w:t>Firstfruits</w:t>
      </w:r>
      <w:proofErr w:type="spellEnd"/>
      <w:r w:rsidRPr="00F6333B">
        <w:rPr>
          <w:rFonts w:eastAsia="Times New Roman"/>
          <w:b/>
          <w:bCs/>
          <w:kern w:val="0"/>
          <w:sz w:val="21"/>
          <w:szCs w:val="21"/>
        </w:rPr>
        <w:t xml:space="preserve"> of Your Labor</w:t>
      </w:r>
    </w:p>
    <w:p w14:paraId="622BA15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 xml:space="preserve">The Feast of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teaches us to honor God with the first and best of what we have. "When you enter the </w:t>
      </w:r>
      <w:proofErr w:type="gramStart"/>
      <w:r w:rsidRPr="00F6333B">
        <w:rPr>
          <w:rFonts w:eastAsia="Times New Roman"/>
          <w:kern w:val="0"/>
          <w:sz w:val="21"/>
          <w:szCs w:val="21"/>
        </w:rPr>
        <w:t>land</w:t>
      </w:r>
      <w:proofErr w:type="gramEnd"/>
      <w:r w:rsidRPr="00F6333B">
        <w:rPr>
          <w:rFonts w:eastAsia="Times New Roman"/>
          <w:kern w:val="0"/>
          <w:sz w:val="21"/>
          <w:szCs w:val="21"/>
        </w:rPr>
        <w:t xml:space="preserve"> I am giving you and reap its harvest, you are to bring to the priest a sheaf of the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of your harvest" (Leviticus 23:10). By offering our </w:t>
      </w:r>
      <w:proofErr w:type="spellStart"/>
      <w:r w:rsidRPr="00F6333B">
        <w:rPr>
          <w:rFonts w:eastAsia="Times New Roman"/>
          <w:kern w:val="0"/>
          <w:sz w:val="21"/>
          <w:szCs w:val="21"/>
        </w:rPr>
        <w:t>firstfruits</w:t>
      </w:r>
      <w:proofErr w:type="spellEnd"/>
      <w:r w:rsidRPr="00F6333B">
        <w:rPr>
          <w:rFonts w:eastAsia="Times New Roman"/>
          <w:kern w:val="0"/>
          <w:sz w:val="21"/>
          <w:szCs w:val="21"/>
        </w:rPr>
        <w:t>, we acknowledge God's provision and sovereignty, trusting Him to meet our needs.</w:t>
      </w:r>
    </w:p>
    <w:p w14:paraId="3ED880D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 xml:space="preserve">1. How can you prioritize giving the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of your labor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recognizing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is important in cultivating gratitude and generosity?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honor God and benefit others? </w:t>
      </w:r>
    </w:p>
    <w:p w14:paraId="12D448F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Count the Days to Pentecost</w:t>
      </w:r>
    </w:p>
    <w:p w14:paraId="750126A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Feast of Weeks, or Pentecost, is a time of thanksgiving for the harvest. It reminds us of the importance of gratitude and anticipation. "You shall count off fifty days until the day after the seventh Sabbath, and then present an offering of new grain to the LORD" (Leviticus 23:16). This counting encourages us to reflect on God's blessings and prepare our hearts for His continued work in our lives.</w:t>
      </w:r>
    </w:p>
    <w:p w14:paraId="483450C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counting the days to Pentecost enhance your spiritual anticipation and preparation for the Holy Spirit's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instructed the Israelites to count the days leading to Pentecost?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during the countdown to Pentecost to deepen your relationship with God? </w:t>
      </w:r>
    </w:p>
    <w:p w14:paraId="3B7ED76E"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729242"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60FCB3F9" w14:textId="77777777" w:rsidR="00150207" w:rsidRDefault="00150207" w:rsidP="006731C6">
      <w:pPr>
        <w:spacing w:line="247" w:lineRule="auto"/>
        <w:rPr>
          <w:rFonts w:eastAsia="Times New Roman"/>
          <w:b/>
          <w:bCs/>
          <w:kern w:val="0"/>
          <w:sz w:val="21"/>
          <w:szCs w:val="21"/>
        </w:rPr>
      </w:pPr>
    </w:p>
    <w:p w14:paraId="1A0B84B0" w14:textId="0A61B22A"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Sound the Trumpets of New Beginnings</w:t>
      </w:r>
    </w:p>
    <w:p w14:paraId="46EE15B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Feast of Trumpets marks a time of renewal and reflection. "In the seventh month, on the first day of the month, you are to have a day of rest, a sacred assembly announced by trumpet blasts" (Leviticus 23:24). This celebration invites us to pause, listen, and prepare for what God has in store, reminding us that every day is an opportunity for a fresh start in His grace.</w:t>
      </w:r>
    </w:p>
    <w:p w14:paraId="0AE16F19" w14:textId="77777777" w:rsidR="00150207" w:rsidRDefault="006731C6" w:rsidP="006731C6">
      <w:pPr>
        <w:spacing w:line="247" w:lineRule="auto"/>
      </w:pPr>
      <w:r w:rsidRPr="00F6333B">
        <w:rPr>
          <w:rFonts w:eastAsia="Times New Roman"/>
          <w:kern w:val="0"/>
          <w:sz w:val="21"/>
          <w:szCs w:val="21"/>
        </w:rPr>
        <w:t>1. How can you incorporate the idea of new beginnings into your daily life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sound of trumpets was significant for marking new beginnings in Leviticus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symbolically "sound the trumpet" for a fresh start in your personal journey?</w:t>
      </w:r>
    </w:p>
    <w:p w14:paraId="2A34A50E" w14:textId="77777777" w:rsidR="00150207" w:rsidRDefault="00150207" w:rsidP="006731C6">
      <w:pPr>
        <w:spacing w:line="247" w:lineRule="auto"/>
      </w:pPr>
    </w:p>
    <w:p w14:paraId="43774F5B" w14:textId="77777777" w:rsidR="00150207" w:rsidRDefault="00150207" w:rsidP="006731C6">
      <w:pPr>
        <w:spacing w:line="247" w:lineRule="auto"/>
      </w:pPr>
    </w:p>
    <w:p w14:paraId="61FF932C" w14:textId="77777777" w:rsidR="00150207" w:rsidRDefault="00150207" w:rsidP="006731C6">
      <w:pPr>
        <w:spacing w:line="247" w:lineRule="auto"/>
      </w:pPr>
    </w:p>
    <w:p w14:paraId="22D0A238" w14:textId="532C352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Seek Atonement with Sincerity</w:t>
      </w:r>
    </w:p>
    <w:p w14:paraId="38EC076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Day of Atonement is a solemn reminder of the need for repentance and reconciliation with God. "On the tenth day of this seventh month is the Day of Atonement. You are to hold a sacred assembly and humble yourselves" (Leviticus 23:27). This day calls us to examine our hearts, seek forgiveness, and renew our commitment to live according to His will.</w:t>
      </w:r>
    </w:p>
    <w:p w14:paraId="51E4B1B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seek genuine atonement in your daily life beyond ritualistic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sincerity is crucial in seeking forgiveness and reconciliation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atonement efforts are heartfelt and meaningful? </w:t>
      </w:r>
    </w:p>
    <w:p w14:paraId="24E5C94A"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BB8063"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1EA15DE5" w14:textId="77777777" w:rsidR="00150207" w:rsidRDefault="00150207" w:rsidP="006731C6">
      <w:pPr>
        <w:spacing w:line="247" w:lineRule="auto"/>
        <w:rPr>
          <w:rFonts w:eastAsia="Times New Roman"/>
          <w:b/>
          <w:bCs/>
          <w:kern w:val="0"/>
          <w:sz w:val="21"/>
          <w:szCs w:val="21"/>
        </w:rPr>
      </w:pPr>
    </w:p>
    <w:p w14:paraId="4D829544" w14:textId="04392086"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Dwell in the Joy of the Feast of Tabernacles</w:t>
      </w:r>
    </w:p>
    <w:p w14:paraId="25A53F1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Feast of Tabernacles, or Booths, is a celebration of God's provision and protection. "On the fifteenth day of the seventh month, the LORD’s Feast of Tabernacles begins, and it continues for seven days" (Leviticus 23:34). By dwelling in temporary shelters, we are reminded of the Israelites' journey and God's faithfulness, encouraging us to trust Him in our own life's journey.</w:t>
      </w:r>
    </w:p>
    <w:p w14:paraId="4F72836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the joy of the Feast of Tabernacles into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with others enhances the joy of spiritual feasts like Tabernacles?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create a joyful, communal atmosphere in your home? </w:t>
      </w:r>
    </w:p>
    <w:p w14:paraId="77285178"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Offerings as Acts of Worship</w:t>
      </w:r>
    </w:p>
    <w:p w14:paraId="60CA723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Throughout Leviticus 23, offerings are central to the feasts. These acts of worship demonstrate our gratitude and dependence on God. "You are to present an offering made by fire to the LORD" (Leviticus 23:8). By offering our time, talents, and resources, we honor God and acknowledge His lordship over our lives.</w:t>
      </w:r>
    </w:p>
    <w:p w14:paraId="518D5B8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offerings into your daily acts of worship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offerings were central to worship in Leviticus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offer in your life as a form of worship to God? </w:t>
      </w:r>
    </w:p>
    <w:p w14:paraId="069E3143"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EF2DCD"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6CE99EBB" w14:textId="77777777" w:rsidR="00150207" w:rsidRDefault="00150207" w:rsidP="006731C6">
      <w:pPr>
        <w:spacing w:line="247" w:lineRule="auto"/>
        <w:rPr>
          <w:rFonts w:eastAsia="Times New Roman"/>
          <w:b/>
          <w:bCs/>
          <w:kern w:val="0"/>
          <w:sz w:val="21"/>
          <w:szCs w:val="21"/>
        </w:rPr>
      </w:pPr>
    </w:p>
    <w:p w14:paraId="36FE6F24" w14:textId="75BCF400"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Sacred Assemblies for Community and Connection</w:t>
      </w:r>
    </w:p>
    <w:p w14:paraId="59FA8B0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feasts are not just personal observances but communal gatherings. "You are to hold a sacred assembly and do no regular work" (Leviticus 23:21). These assemblies foster community, allowing us to encourage one another and grow together in faith, reflecting the unity and love that God desires for His people.</w:t>
      </w:r>
    </w:p>
    <w:p w14:paraId="7BB441F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sacred assemblies today foster deeper community connections in your local church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gatherings are essential for spiritual growth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sacred assemblies more inclusive and meaningful for everyone involved? </w:t>
      </w:r>
    </w:p>
    <w:p w14:paraId="4D528F72"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the Eternal Significance</w:t>
      </w:r>
    </w:p>
    <w:p w14:paraId="7355DA9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Each feast in Leviticus 23 points to a greater reality fulfilled in Christ. They are shadows of the things to come, with Christ as the substance. "These are the LORD’s appointed feasts, which you are to proclaim as sacred assemblies" (Leviticus 23:37). By understanding their significance, we deepen our appreciation for God's redemptive plan and the hope we have in Jesus.</w:t>
      </w:r>
    </w:p>
    <w:p w14:paraId="3FB0767A"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observing biblical feasts help you remember their eternal significance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remembrance in the festivals outlined in Leviticus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incorporate the spirit of these feasts into your routine?</w:t>
      </w:r>
      <w:r w:rsidRPr="001B37DC">
        <w:br w:type="page"/>
      </w:r>
    </w:p>
    <w:p w14:paraId="6FBDFE0F"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24 Teaching Points and Bible Study Questions</w:t>
      </w:r>
    </w:p>
    <w:p w14:paraId="66C87A2F" w14:textId="597B5A27"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Sanctity of the Divine Name</w:t>
      </w:r>
    </w:p>
    <w:p w14:paraId="34045D4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In Leviticus 24, we are reminded of the profound holiness of God's name. The chapter recounts the story of a man who blasphemed the name of the Lord and faced severe consequences. This teaches us the importance of revering God's name in our daily lives. As it is written, "You shall not misuse the name of the LORD your God" (Exodus 20:7). Let us honor His name in our words and actions, reflecting His holiness in all we do.</w:t>
      </w:r>
    </w:p>
    <w:p w14:paraId="267B3E7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honor the sanctity of God's name in your daily conversations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God's name is important in maintaining a strong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name is revered in your household? </w:t>
      </w:r>
    </w:p>
    <w:p w14:paraId="6118349E"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Light of the Lampstand</w:t>
      </w:r>
    </w:p>
    <w:p w14:paraId="78A785F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begins with instructions for keeping the lampstand burning continually in the Tabernacle. This symbolizes the perpetual presence of God among His people. "Command the Israelites to bring you clear oil of pressed olives for the light, so that the lamps may be kept burning continually" (Leviticus 24:2). Just as the lamp was never to go out, we are called to let our light shine before others, illuminating the world with the love and truth of Christ.</w:t>
      </w:r>
    </w:p>
    <w:p w14:paraId="4DCC06A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ensure your spiritual light remains constant like the lampstand's light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consistent spiritual practice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help others keep their spiritual light burning brightly? </w:t>
      </w:r>
    </w:p>
    <w:p w14:paraId="31AEE578"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01D3A9"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2E76C5E9" w14:textId="77777777" w:rsidR="00150207" w:rsidRDefault="00150207" w:rsidP="006731C6">
      <w:pPr>
        <w:spacing w:line="247" w:lineRule="auto"/>
        <w:rPr>
          <w:rFonts w:eastAsia="Times New Roman"/>
          <w:b/>
          <w:bCs/>
          <w:kern w:val="0"/>
          <w:sz w:val="21"/>
          <w:szCs w:val="21"/>
        </w:rPr>
      </w:pPr>
    </w:p>
    <w:p w14:paraId="272873D0" w14:textId="3E21B703"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Bread of Presence</w:t>
      </w:r>
    </w:p>
    <w:p w14:paraId="55EFB40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24 also describes the preparation of the Bread of Presence, which was to be set before the Lord regularly. This bread signifies God's provision and His desire for fellowship with His people. "Put the bread on the table before the LORD regularly" (Leviticus 24:8). In our lives, we are invited to partake in the spiritual nourishment that comes from a relationship with God, trusting in His provision and seeking His presence daily.</w:t>
      </w:r>
    </w:p>
    <w:p w14:paraId="67DB271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Bread of Presence inspire your daily commitment to spiritual nourishment and community service?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Bread of Presence was a continual offering,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home reflects the sacredness symbolized by the Bread of Presence? </w:t>
      </w:r>
    </w:p>
    <w:p w14:paraId="5D78A647"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Justice and Fairness</w:t>
      </w:r>
    </w:p>
    <w:p w14:paraId="788FDFB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outlines the principle of justice, emphasizing that punishment should fit the crime. "An eye for an eye, a tooth for a tooth" (Leviticus 24:20) is a call for fairness and equity, not vengeance. This principle reminds us to seek justice in our interactions, treating others with fairness and integrity, as we are all created in the image of God.</w:t>
      </w:r>
    </w:p>
    <w:p w14:paraId="428634D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ensure justice and fairness in our community like the laws in Leviticus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fairness is emphasized in the punishments described in Leviticus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fairness in situations of conflict or disagreement? </w:t>
      </w:r>
    </w:p>
    <w:p w14:paraId="338EDDE8"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238210"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0871A702" w14:textId="77777777" w:rsidR="00150207" w:rsidRDefault="00150207" w:rsidP="006731C6">
      <w:pPr>
        <w:spacing w:line="247" w:lineRule="auto"/>
        <w:rPr>
          <w:rFonts w:eastAsia="Times New Roman"/>
          <w:b/>
          <w:bCs/>
          <w:kern w:val="0"/>
          <w:sz w:val="21"/>
          <w:szCs w:val="21"/>
        </w:rPr>
      </w:pPr>
    </w:p>
    <w:p w14:paraId="31A6E3EB" w14:textId="41417D53"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Community Responsibility</w:t>
      </w:r>
    </w:p>
    <w:p w14:paraId="6A827BD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story of the blasphemer highlights the role of the community in upholding God's standards. The entire assembly was involved in carrying out justice, demonstrating that we are accountable to one another. "The entire assembly must stone him" (Leviticus 24:14). As believers, we are called to support and encourage each other in living out God's commands, fostering a community that reflects His love and righteousness.</w:t>
      </w:r>
    </w:p>
    <w:p w14:paraId="14CB6120" w14:textId="77777777" w:rsidR="00150207" w:rsidRDefault="006731C6" w:rsidP="006731C6">
      <w:pPr>
        <w:spacing w:line="247" w:lineRule="auto"/>
      </w:pPr>
      <w:r w:rsidRPr="00F6333B">
        <w:rPr>
          <w:rFonts w:eastAsia="Times New Roman"/>
          <w:kern w:val="0"/>
          <w:sz w:val="21"/>
          <w:szCs w:val="21"/>
        </w:rPr>
        <w:t>1. How can we ensure fairness and justice in our community like the laws in Leviticus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do to support community members in need, reflecting the communal responsibility in Leviticus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community accountability is important, as demonstrated in Leviticus 24?</w:t>
      </w:r>
    </w:p>
    <w:p w14:paraId="64B42A8B" w14:textId="77777777" w:rsidR="00150207" w:rsidRDefault="00150207" w:rsidP="006731C6">
      <w:pPr>
        <w:spacing w:line="247" w:lineRule="auto"/>
      </w:pPr>
    </w:p>
    <w:p w14:paraId="63F3BEA2" w14:textId="77777777" w:rsidR="00150207" w:rsidRDefault="00150207" w:rsidP="006731C6">
      <w:pPr>
        <w:spacing w:line="247" w:lineRule="auto"/>
      </w:pPr>
    </w:p>
    <w:p w14:paraId="2B29990B" w14:textId="77777777" w:rsidR="00150207" w:rsidRDefault="00150207" w:rsidP="006731C6">
      <w:pPr>
        <w:spacing w:line="247" w:lineRule="auto"/>
      </w:pPr>
    </w:p>
    <w:p w14:paraId="6FC91D4F" w14:textId="18E52E30"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Value of Human Life</w:t>
      </w:r>
    </w:p>
    <w:p w14:paraId="1176633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24 underscores the sanctity of human life, with clear instructions on how to handle cases of injury or death. "Whoever takes a human life must surely be put to death" (Leviticus 24:17). This teaches us to respect and value every life, recognizing each person as a unique creation of God, deserving of dignity and care.</w:t>
      </w:r>
    </w:p>
    <w:p w14:paraId="05C86CF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apply the principle of equal value of life in 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law emphasizes equal justice for all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the sanctity of life in your community? </w:t>
      </w:r>
    </w:p>
    <w:p w14:paraId="52939955"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2AE583"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1F4C853D" w14:textId="77777777" w:rsidR="00150207" w:rsidRDefault="00150207" w:rsidP="006731C6">
      <w:pPr>
        <w:spacing w:line="247" w:lineRule="auto"/>
        <w:rPr>
          <w:rFonts w:eastAsia="Times New Roman"/>
          <w:b/>
          <w:bCs/>
          <w:kern w:val="0"/>
          <w:sz w:val="21"/>
          <w:szCs w:val="21"/>
        </w:rPr>
      </w:pPr>
    </w:p>
    <w:p w14:paraId="7509774D" w14:textId="03B3AEFB"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Leadership</w:t>
      </w:r>
    </w:p>
    <w:p w14:paraId="0732C5E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priests were given specific duties in maintaining the Tabernacle, highlighting the importance of leadership in guiding the community. "Aaron shall tend the lamps from evening until morning before the LORD continually" (Leviticus 24:3). Leaders are called to serve faithfully, setting an example of devotion and obedience to God, guiding others in their spiritual journey.</w:t>
      </w:r>
    </w:p>
    <w:p w14:paraId="41DFDFC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leaders today ensure justice while balancing mercy, as seen in Leviticus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clear communication of laws is crucial for effective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the responsibilities outlined for priests in Leviticus 24? </w:t>
      </w:r>
    </w:p>
    <w:p w14:paraId="449998FC"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538EC96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instructions in Leviticus 24 demonstrate the authority and power of God's Word. His commands are to be followed diligently, reflecting His perfect wisdom and justice. "You are to have the same law for the foreigner and the native-born" (Leviticus 24:22). As we immerse ourselves in Scripture, we are equipped to live according to His will, empowered by His truth.</w:t>
      </w:r>
    </w:p>
    <w:p w14:paraId="27D11D5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holds authority in guiding moral and ethical behavior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remains a central influence in your life? </w:t>
      </w:r>
    </w:p>
    <w:p w14:paraId="7E3230A4"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AC41BB"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553EA5B4" w14:textId="77777777" w:rsidR="00150207" w:rsidRDefault="00150207" w:rsidP="006731C6">
      <w:pPr>
        <w:spacing w:line="247" w:lineRule="auto"/>
        <w:rPr>
          <w:rFonts w:eastAsia="Times New Roman"/>
          <w:b/>
          <w:bCs/>
          <w:kern w:val="0"/>
          <w:sz w:val="21"/>
          <w:szCs w:val="21"/>
        </w:rPr>
      </w:pPr>
    </w:p>
    <w:p w14:paraId="1C5F001A" w14:textId="1A62A41D"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Holiness</w:t>
      </w:r>
    </w:p>
    <w:p w14:paraId="03939E1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Throughout Leviticus, the theme of holiness is prevalent, calling God's people to be set apart for His purposes. "Be holy because I, the LORD your God, am holy" (Leviticus 19:2). In Leviticus 24, we see this call to holiness in action, reminding us to live lives that reflect God's character, striving for purity and righteousness in all we do.</w:t>
      </w:r>
    </w:p>
    <w:p w14:paraId="5124BE7B"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holiness into your daily routines as described in Leviticus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emphasized in community settings in Leviticus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uphold holiness in challenging situations? </w:t>
      </w:r>
    </w:p>
    <w:p w14:paraId="09AC64A1"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359D363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24 assures us of God's continual presence with His people. The lampstand and the Bread of Presence are tangible reminders that God is with us, guiding and sustaining us. "I will walk among you and be your God, and you will be My people" (Leviticus 26:12). As we journey through life, we can rest in the assurance that God is always with us, leading us with His light and providing for our every need.</w:t>
      </w:r>
    </w:p>
    <w:p w14:paraId="6B3527D4"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maintaining rituals like the lampstand in Leviticus 24 assure you of God's presence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symbolized through continual offerings,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constant presence, as seen in Leviticus 24?</w:t>
      </w:r>
      <w:r w:rsidRPr="001B37DC">
        <w:br w:type="page"/>
      </w:r>
    </w:p>
    <w:p w14:paraId="7145E008"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25 Teaching Points and Bible Study Questions</w:t>
      </w:r>
    </w:p>
    <w:p w14:paraId="20B08207" w14:textId="5F67DAE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Embrace the Sabbath Year: A Time for Rest and Renewal</w:t>
      </w:r>
    </w:p>
    <w:p w14:paraId="2E79086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25 introduces the concept of the Sabbath year, a time when the land itself is given a rest. This principle reminds us of the importance of rest and renewal in our own lives. Just as the land benefits from a break, so do we. "But in the seventh year there shall be a Sabbath of complete rest for the land, a Sabbath to the LORD" (Leviticus 25:4). Taking time to pause and reflect can rejuvenate our spirits and deepen our relationship with God.</w:t>
      </w:r>
    </w:p>
    <w:p w14:paraId="74444AA8"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incorporate a Sabbath year concept into your personal or professional life for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and renewal are essential for spiritual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rest and renewal in your community or family? </w:t>
      </w:r>
    </w:p>
    <w:p w14:paraId="7AF0F6CE"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Year of Jubilee: A Celebration of Freedom and Restoration</w:t>
      </w:r>
    </w:p>
    <w:p w14:paraId="09392CB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Every fiftieth year, the Israelites celebrated the Year of Jubilee, a time of liberation and restoration. Debts were forgiven, and property was returned to its original owners. This teaches us about the power of forgiveness and the joy of starting anew. "You are to consecrate the fiftieth year and proclaim liberty in the land for all its inhabitants" (Leviticus 25:10). Embrace the freedom that comes from letting go of past burdens and embracing new beginnings.</w:t>
      </w:r>
    </w:p>
    <w:p w14:paraId="7174D69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principles of the Year of Jubilee inspire modern practices of debt forgiveness and economic equality?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community that reflects the spirit of the Jubilee?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regular periods of rest and restoration are important for personal and societal well-being? </w:t>
      </w:r>
    </w:p>
    <w:p w14:paraId="6E898311"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3E28BF"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5EE1FAB2" w14:textId="77777777" w:rsidR="00150207" w:rsidRDefault="00150207" w:rsidP="006731C6">
      <w:pPr>
        <w:spacing w:line="247" w:lineRule="auto"/>
        <w:rPr>
          <w:rFonts w:eastAsia="Times New Roman"/>
          <w:b/>
          <w:bCs/>
          <w:kern w:val="0"/>
          <w:sz w:val="21"/>
          <w:szCs w:val="21"/>
        </w:rPr>
      </w:pPr>
    </w:p>
    <w:p w14:paraId="2A588F6F" w14:textId="70AE0425"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Trust in God's Provision</w:t>
      </w:r>
    </w:p>
    <w:p w14:paraId="22835A7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Sabbath and Jubilee years required a deep trust in God's provision. The Israelites were to rely on what the land produced naturally, without sowing or reaping. "I will send you such a blessing in the sixth year that the land will yield enough for three years" (Leviticus 25:21). This lesson encourages us to trust in God's faithfulness and provision, even when we cannot see the way forward.</w:t>
      </w:r>
    </w:p>
    <w:p w14:paraId="243313A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concept of the Sabbath year to trust in God's provision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 and trust in His provision in Leviticus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trust in God's provision during uncertain times? </w:t>
      </w:r>
    </w:p>
    <w:p w14:paraId="5684AD07"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Fairness and Justice</w:t>
      </w:r>
    </w:p>
    <w:p w14:paraId="3AEEBF7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25 emphasizes fair treatment and justice, especially in economic dealings. "Do not take advantage of each other, but fear your God" (Leviticus 25:17). This principle calls us to conduct our affairs with integrity and fairness, reflecting God's justice in our interactions with others.</w:t>
      </w:r>
    </w:p>
    <w:p w14:paraId="7433C42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ensure fairness in our financial dealings, inspired by Leviticus 25's principles of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Leviticus 25 emphasizes fair treatment of the poor and vulnerable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justice in your community, reflecting the values in Leviticus 25? </w:t>
      </w:r>
    </w:p>
    <w:p w14:paraId="35F9A983"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A63142"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6960C812" w14:textId="77777777" w:rsidR="00150207" w:rsidRDefault="00150207" w:rsidP="006731C6">
      <w:pPr>
        <w:spacing w:line="247" w:lineRule="auto"/>
        <w:rPr>
          <w:rFonts w:eastAsia="Times New Roman"/>
          <w:b/>
          <w:bCs/>
          <w:kern w:val="0"/>
          <w:sz w:val="21"/>
          <w:szCs w:val="21"/>
        </w:rPr>
      </w:pPr>
    </w:p>
    <w:p w14:paraId="00F894B7" w14:textId="2FBC644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Value of Community Support</w:t>
      </w:r>
    </w:p>
    <w:p w14:paraId="5B6DD8D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highlights the importance of supporting one another, especially those in need. "If your brother becomes impoverished and sells some of his property, his nearest relative is to come and redeem what he has sold" (Leviticus 25:25). This teaches us the value of community and the responsibility we have to care for each other, reflecting the love of Christ.</w:t>
      </w:r>
    </w:p>
    <w:p w14:paraId="10F19745" w14:textId="77777777" w:rsidR="00150207" w:rsidRDefault="006731C6" w:rsidP="006731C6">
      <w:pPr>
        <w:spacing w:line="247" w:lineRule="auto"/>
      </w:pPr>
      <w:r w:rsidRPr="00F6333B">
        <w:rPr>
          <w:rFonts w:eastAsia="Times New Roman"/>
          <w:kern w:val="0"/>
          <w:sz w:val="21"/>
          <w:szCs w:val="21"/>
        </w:rPr>
        <w:t>1. How can we apply the principles of Jubilee to support those in need within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emphasized in Leviticus 25, and how can we embody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equitable resource distribution in your community, reflecting Leviticus 25's teachings?</w:t>
      </w:r>
    </w:p>
    <w:p w14:paraId="319B41EE" w14:textId="77777777" w:rsidR="00150207" w:rsidRDefault="00150207" w:rsidP="006731C6">
      <w:pPr>
        <w:spacing w:line="247" w:lineRule="auto"/>
      </w:pPr>
    </w:p>
    <w:p w14:paraId="40FDFF87" w14:textId="77777777" w:rsidR="00150207" w:rsidRDefault="00150207" w:rsidP="006731C6">
      <w:pPr>
        <w:spacing w:line="247" w:lineRule="auto"/>
      </w:pPr>
    </w:p>
    <w:p w14:paraId="2C5E205D" w14:textId="77777777" w:rsidR="00150207" w:rsidRDefault="00150207" w:rsidP="006731C6">
      <w:pPr>
        <w:spacing w:line="247" w:lineRule="auto"/>
      </w:pPr>
    </w:p>
    <w:p w14:paraId="5C7E3CE2" w14:textId="6B40B49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Principle of Redemption</w:t>
      </w:r>
    </w:p>
    <w:p w14:paraId="71F2859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Redemption is a key theme in Leviticus 25, where individuals could redeem property or themselves from servitude. This foreshadows the ultimate redemption through Christ. "For the Israelites are My servants, whom I brought out of the land of Egypt" (Leviticus 25:55). It reminds us of the price Jesus paid for our freedom and the hope we have in Him.</w:t>
      </w:r>
    </w:p>
    <w:p w14:paraId="7FFBC36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principle of redemption in Leviticus 25 influence your approach to financial debt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redemption was important for maintaining community relationships in ancient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25 about offering second chances in your personal life? </w:t>
      </w:r>
    </w:p>
    <w:p w14:paraId="1EC48D40"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3B5F1E"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0349BEB7" w14:textId="77777777" w:rsidR="00150207" w:rsidRDefault="00150207" w:rsidP="006731C6">
      <w:pPr>
        <w:spacing w:line="247" w:lineRule="auto"/>
        <w:rPr>
          <w:rFonts w:eastAsia="Times New Roman"/>
          <w:b/>
          <w:bCs/>
          <w:kern w:val="0"/>
          <w:sz w:val="21"/>
          <w:szCs w:val="21"/>
        </w:rPr>
      </w:pPr>
    </w:p>
    <w:p w14:paraId="78832BB0" w14:textId="4CBCD525"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Stewardship of the Earth</w:t>
      </w:r>
    </w:p>
    <w:p w14:paraId="5B2FFBD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command to let the land rest underscores the importance of stewardship. "The land must not be sold permanently, because the land is Mine and you are but foreigners and sojourners with Me" (Leviticus 25:23). We are called to care for God's creation, recognizing that we are temporary stewards of His resources.</w:t>
      </w:r>
    </w:p>
    <w:p w14:paraId="5ADD5F8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apply the concept of the Sabbath year to modern environmental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sustainable use of natural resources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emphasized rest for the land, and how can we honor this today? </w:t>
      </w:r>
    </w:p>
    <w:p w14:paraId="79A620D1"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Compassion</w:t>
      </w:r>
    </w:p>
    <w:p w14:paraId="7545F84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25 encourages compassion towards those who fall into poverty. "If your brother becomes impoverished and is unable to support himself among you, help him as you would a foreigner or stranger" (Leviticus 25:35). This lesson challenges us to extend kindness and support to those in need, reflecting God's heart for the vulnerable.</w:t>
      </w:r>
    </w:p>
    <w:p w14:paraId="1852632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principles of the Jubilee year to show compassion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 and release in fostering compassion among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those in financial hardship, reflecting the spirit of Leviticus 25? </w:t>
      </w:r>
    </w:p>
    <w:p w14:paraId="38149C74"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53A783"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37DE43ED" w14:textId="77777777" w:rsidR="00150207" w:rsidRDefault="00150207" w:rsidP="006731C6">
      <w:pPr>
        <w:spacing w:line="247" w:lineRule="auto"/>
        <w:rPr>
          <w:rFonts w:eastAsia="Times New Roman"/>
          <w:b/>
          <w:bCs/>
          <w:kern w:val="0"/>
          <w:sz w:val="21"/>
          <w:szCs w:val="21"/>
        </w:rPr>
      </w:pPr>
    </w:p>
    <w:p w14:paraId="2BB1D0C4" w14:textId="514DFC8B"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Reminder of Our True Identity</w:t>
      </w:r>
    </w:p>
    <w:p w14:paraId="5FA2B8A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reminds the Israelites of their identity as God's people. "For the Israelites are My servants" (Leviticus 25:55). This serves as a reminder of our identity in Christ, encouraging us to live as His representatives in the world, grounded in His love and purpose.</w:t>
      </w:r>
    </w:p>
    <w:p w14:paraId="0091F8F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observing the Sabbath year remind us of our true identity in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 and renewal in shaping our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identity is rooted in God's principles rather than societal values? </w:t>
      </w:r>
    </w:p>
    <w:p w14:paraId="7B09EF7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4734246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Ultimately, Leviticus 25 points to the hope of restoration and renewal. The Year of Jubilee was a time of great joy and celebration, symbolizing the ultimate restoration we have in Christ. "Proclaim liberty in the land for all its inhabitants" (Leviticus 25:10). This hope inspires us to look forward to the day when all things will be made new in Him.</w:t>
      </w:r>
    </w:p>
    <w:p w14:paraId="3665AB7C"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the principles of Jubilee inspire hope for personal and community restoration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and how can faith guide this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concept of land rest in Leviticus 25 matter for modern environmental stewardship?</w:t>
      </w:r>
      <w:r w:rsidRPr="001B37DC">
        <w:br w:type="page"/>
      </w:r>
    </w:p>
    <w:p w14:paraId="757077A1"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26 Teaching Points and Bible Study Questions</w:t>
      </w:r>
    </w:p>
    <w:p w14:paraId="76AA558B" w14:textId="1BC0CA68"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Blessings of Obedience</w:t>
      </w:r>
    </w:p>
    <w:p w14:paraId="7FA0B1A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 xml:space="preserve">Leviticus 26 opens with a promise that is as relevant today as it was thousands of years ago: obedience to God brings blessings. "If you follow My statutes and carefully observe My commandments, I will give you rains in their season, and the land will yield its produce" (Leviticus 26:3-4). This is a reminder that aligning our lives with God's will leads to abundance and peace. Just as a </w:t>
      </w:r>
      <w:proofErr w:type="gramStart"/>
      <w:r w:rsidRPr="00F6333B">
        <w:rPr>
          <w:rFonts w:eastAsia="Times New Roman"/>
          <w:kern w:val="0"/>
          <w:sz w:val="21"/>
          <w:szCs w:val="21"/>
        </w:rPr>
        <w:t>well-tended garden flourishes</w:t>
      </w:r>
      <w:proofErr w:type="gramEnd"/>
      <w:r w:rsidRPr="00F6333B">
        <w:rPr>
          <w:rFonts w:eastAsia="Times New Roman"/>
          <w:kern w:val="0"/>
          <w:sz w:val="21"/>
          <w:szCs w:val="21"/>
        </w:rPr>
        <w:t>, so does a life rooted in God's Word.</w:t>
      </w:r>
    </w:p>
    <w:p w14:paraId="52CC2CC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blessings of obedience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leads to peace and security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do you hope to achieve by following God's commands in your personal life? </w:t>
      </w:r>
    </w:p>
    <w:p w14:paraId="7DDDE743"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Peace and Security</w:t>
      </w:r>
    </w:p>
    <w:p w14:paraId="44FDFEE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In a world filled with uncertainty, the promise of peace is a treasure. God assures, "I will grant peace to the land, and you will lie down with no one to frighten you" (Leviticus 26:6). This peace is not just the absence of conflict but a profound sense of security that comes from trusting in God's protection. When we walk in His ways, we can rest assured that He is our shield.</w:t>
      </w:r>
    </w:p>
    <w:p w14:paraId="5F28F70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cultivate peace and security in your community based on Leviticus 26's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leads to peace and security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personal peace and security in challenging times? </w:t>
      </w:r>
    </w:p>
    <w:p w14:paraId="7C663823"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FAAE91"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EEE9E49" w14:textId="77777777" w:rsidR="00150207" w:rsidRDefault="00150207" w:rsidP="006731C6">
      <w:pPr>
        <w:spacing w:line="247" w:lineRule="auto"/>
        <w:rPr>
          <w:rFonts w:eastAsia="Times New Roman"/>
          <w:b/>
          <w:bCs/>
          <w:kern w:val="0"/>
          <w:sz w:val="21"/>
          <w:szCs w:val="21"/>
        </w:rPr>
      </w:pPr>
    </w:p>
    <w:p w14:paraId="4198AA58" w14:textId="7C07B66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Power of God's Presence</w:t>
      </w:r>
    </w:p>
    <w:p w14:paraId="18CBC8A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presence of God is transformative. "I will make My dwelling among you, and My soul will not despise you" (Leviticus 26:11). This promise highlights the intimacy and closeness God desires with His people. When we invite Him into our lives, we experience His guidance, comfort, and love, which empowers us to live boldly and purposefully.</w:t>
      </w:r>
    </w:p>
    <w:p w14:paraId="5CDDDB4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cultivate an awareness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linked to blessings and peace in Leviticus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presence remains central in your community? </w:t>
      </w:r>
    </w:p>
    <w:p w14:paraId="463305FE"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2E79C62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26 also warns of the consequences of turning away from God. "But if you do not listen to Me and carry out all these commandments, and if you reject My statutes" (Leviticus 26:14-15), the chapter outlines the hardships that follow. This serves as a sobering reminder that our choices have consequences, and straying from God's path leads to spiritual and sometimes physical turmoil.</w:t>
      </w:r>
    </w:p>
    <w:p w14:paraId="10B2A63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consequences of disobedience in Leviticus 26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consequences is crucial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26 to help avoid negative patterns in your life? </w:t>
      </w:r>
    </w:p>
    <w:p w14:paraId="7F791993"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8DF6C3"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3EBC6E8C" w14:textId="77777777" w:rsidR="00150207" w:rsidRDefault="00150207" w:rsidP="006731C6">
      <w:pPr>
        <w:spacing w:line="247" w:lineRule="auto"/>
        <w:rPr>
          <w:rFonts w:eastAsia="Times New Roman"/>
          <w:b/>
          <w:bCs/>
          <w:kern w:val="0"/>
          <w:sz w:val="21"/>
          <w:szCs w:val="21"/>
        </w:rPr>
      </w:pPr>
    </w:p>
    <w:p w14:paraId="309EAD92" w14:textId="3740745A"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Call to Repentance</w:t>
      </w:r>
    </w:p>
    <w:p w14:paraId="527598F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Even when we falter, God’s mercy is abundant. "But if they will confess their iniquity and the iniquity of their fathers...then I will remember My covenant" (Leviticus 26:40, 42). Repentance is a powerful act that restores our relationship with God. It’s never too late to turn back to Him, and His arms are always open to receive us.</w:t>
      </w:r>
    </w:p>
    <w:p w14:paraId="2E0A30CF" w14:textId="77777777" w:rsidR="00150207" w:rsidRDefault="006731C6" w:rsidP="006731C6">
      <w:pPr>
        <w:spacing w:line="247" w:lineRule="auto"/>
      </w:pPr>
      <w:r w:rsidRPr="00F6333B">
        <w:rPr>
          <w:rFonts w:eastAsia="Times New Roman"/>
          <w:kern w:val="0"/>
          <w:sz w:val="21"/>
          <w:szCs w:val="21"/>
        </w:rPr>
        <w:t>1. How can you apply the call to repentance in your daily life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maintaining a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recognize and turn away from behaviors that separate you from God?</w:t>
      </w:r>
    </w:p>
    <w:p w14:paraId="74F02DB0" w14:textId="77777777" w:rsidR="00150207" w:rsidRDefault="00150207" w:rsidP="006731C6">
      <w:pPr>
        <w:spacing w:line="247" w:lineRule="auto"/>
      </w:pPr>
    </w:p>
    <w:p w14:paraId="01C355FD" w14:textId="77777777" w:rsidR="00150207" w:rsidRDefault="00150207" w:rsidP="006731C6">
      <w:pPr>
        <w:spacing w:line="247" w:lineRule="auto"/>
      </w:pPr>
    </w:p>
    <w:p w14:paraId="04024119" w14:textId="77777777" w:rsidR="00150207" w:rsidRDefault="00150207" w:rsidP="006731C6">
      <w:pPr>
        <w:spacing w:line="247" w:lineRule="auto"/>
      </w:pPr>
    </w:p>
    <w:p w14:paraId="66E5E619" w14:textId="3DC685A8"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Assurance of God's Covenant</w:t>
      </w:r>
    </w:p>
    <w:p w14:paraId="1CB934C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God's promises are unbreakable. "Yet in spite of this, when they are in the land of their enemies, I will not reject them or abhor them so as to destroy them completely" (Leviticus 26:44). This assurance of His covenant reminds us that God is faithful, even when we are not. His commitment to us is steadfast, providing a foundation of hope and trust.</w:t>
      </w:r>
    </w:p>
    <w:p w14:paraId="082AC57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assurance of God's covenant to strengthen your faith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covenant promises are important for maintaining hope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covenant in moments of doubt? </w:t>
      </w:r>
    </w:p>
    <w:p w14:paraId="30C0E780"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7D32D5"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7C519A15" w14:textId="77777777" w:rsidR="00150207" w:rsidRDefault="00150207" w:rsidP="006731C6">
      <w:pPr>
        <w:spacing w:line="247" w:lineRule="auto"/>
        <w:rPr>
          <w:rFonts w:eastAsia="Times New Roman"/>
          <w:b/>
          <w:bCs/>
          <w:kern w:val="0"/>
          <w:sz w:val="21"/>
          <w:szCs w:val="21"/>
        </w:rPr>
      </w:pPr>
    </w:p>
    <w:p w14:paraId="6BE6DDF1" w14:textId="1E13E55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Community</w:t>
      </w:r>
    </w:p>
    <w:p w14:paraId="12DD53B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26 emphasizes the collective nature of blessings and consequences. The actions of individuals affect the community, highlighting the importance of unity and shared responsibility. As believers, we are called to support and uplift one another, fostering a community that reflects God's love and righteousness.</w:t>
      </w:r>
    </w:p>
    <w:p w14:paraId="4FE1ACB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we support each other in maintaining faithfulness to God's commands as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obedience impacts blessings and consequences in Leviticus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unity and shared purpose in your community? </w:t>
      </w:r>
    </w:p>
    <w:p w14:paraId="1FAB870E"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Gratitude</w:t>
      </w:r>
    </w:p>
    <w:p w14:paraId="1268DBC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Gratitude is a recurring theme in Leviticus 26. Recognizing God's blessings and expressing thankfulness is crucial in maintaining a heart aligned with His will. When we focus on gratitude, we cultivate a spirit of contentment and joy, which fuels our faith and strengthens our relationship with God.</w:t>
      </w:r>
    </w:p>
    <w:p w14:paraId="5BC379B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practicing gratitude influence your relationship with God as described in Leviticus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important in maintaining the blessings mentioned in Leviticus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express gratitude for God's provisions in your life? </w:t>
      </w:r>
    </w:p>
    <w:p w14:paraId="17434D02"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197617"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5EF0C284" w14:textId="77777777" w:rsidR="00150207" w:rsidRDefault="00150207" w:rsidP="006731C6">
      <w:pPr>
        <w:spacing w:line="247" w:lineRule="auto"/>
        <w:rPr>
          <w:rFonts w:eastAsia="Times New Roman"/>
          <w:b/>
          <w:bCs/>
          <w:kern w:val="0"/>
          <w:sz w:val="21"/>
          <w:szCs w:val="21"/>
        </w:rPr>
      </w:pPr>
    </w:p>
    <w:p w14:paraId="752246CF" w14:textId="42D42087"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Promise of Restoration</w:t>
      </w:r>
    </w:p>
    <w:p w14:paraId="3F037CC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God is a God of restoration. "I will remember My covenant with Jacob, and My covenant with Isaac, and My covenant with Abraham" (Leviticus 26:42). This promise assures us that no matter how far we stray, God is always ready to restore us to His original purpose. His plans for us are good, and He is committed to bringing them to fruition.</w:t>
      </w:r>
    </w:p>
    <w:p w14:paraId="03D657EE"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apply the promise of restoration in Leviticus 26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restoration is emphasized after consequences in Leviticus 26,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experience restoration in your relationships, inspired by Leviticus 26? </w:t>
      </w:r>
    </w:p>
    <w:p w14:paraId="50F7E814"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Hope in God</w:t>
      </w:r>
    </w:p>
    <w:p w14:paraId="518F1DF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Ultimately, Leviticus 26 points us to the eternal hope we have in God. His promises are not just for this life but extend into eternity. By living in obedience and faith, we secure a future that is filled with His presence and glory. This hope anchors our souls and inspires us to live each day with purpose and passion.</w:t>
      </w:r>
    </w:p>
    <w:p w14:paraId="7A7D1FE9" w14:textId="77777777" w:rsidR="006731C6"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you maintain hope in God during times of personal struggle or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of restoration are important for sustaining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eternal hope daily?</w:t>
      </w:r>
      <w:r w:rsidRPr="001B37DC">
        <w:br w:type="page"/>
      </w:r>
    </w:p>
    <w:p w14:paraId="2D3E1AAB" w14:textId="77777777" w:rsidR="006731C6" w:rsidRPr="006731C6" w:rsidRDefault="006731C6" w:rsidP="006731C6">
      <w:pPr>
        <w:spacing w:line="247" w:lineRule="auto"/>
        <w:jc w:val="center"/>
        <w:outlineLvl w:val="0"/>
        <w:rPr>
          <w:rFonts w:eastAsia="Times New Roman"/>
          <w:b/>
          <w:bCs/>
          <w:kern w:val="36"/>
          <w:sz w:val="32"/>
          <w:szCs w:val="32"/>
        </w:rPr>
      </w:pPr>
      <w:r w:rsidRPr="006731C6">
        <w:rPr>
          <w:rFonts w:eastAsia="Times New Roman"/>
          <w:b/>
          <w:bCs/>
          <w:kern w:val="36"/>
          <w:sz w:val="32"/>
          <w:szCs w:val="32"/>
        </w:rPr>
        <w:t>Leviticus 27 Teaching Points and Bible Study Questions</w:t>
      </w:r>
    </w:p>
    <w:p w14:paraId="4291D0B0" w14:textId="55633C3C"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Value of Vows</w:t>
      </w:r>
    </w:p>
    <w:p w14:paraId="6EFFBD1C"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27 begins with a focus on vows, highlighting the importance of keeping promises made to God. When we make commitments, whether to God or others, we should honor them with integrity. As it says in Ecclesiastes 5:4, "When you make a vow to God, do not delay in fulfilling it, because He takes no pleasure in fools. Fulfill your vow." This teaches us the value of our word and the importance of following through on our commitments.</w:t>
      </w:r>
    </w:p>
    <w:p w14:paraId="6406DED2"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understanding the value of vows in Leviticus 27 influence your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vows were given specific values, and how does this apply to modern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27 about prioritizing your commitments and resources? </w:t>
      </w:r>
    </w:p>
    <w:p w14:paraId="769EFDAB"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Principle of Redemption</w:t>
      </w:r>
    </w:p>
    <w:p w14:paraId="4C76921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introduces the concept of redeeming what is dedicated to God. This principle reminds us of the ultimate redemption we have through Christ. Just as items could be redeemed with a price, we were redeemed "not with perishable things such as silver or gold, but with the precious blood of Christ" (1 Peter 1:18-19). It’s a beautiful reminder of the cost of our salvation and the love that God has for us.</w:t>
      </w:r>
    </w:p>
    <w:p w14:paraId="7BCF57B1"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the principle of redemption in Leviticus 27 influence your approach to personal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redemption values were assigned, and how can this guide your financial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27 about valuing and redeeming personal relationships in your life? </w:t>
      </w:r>
    </w:p>
    <w:p w14:paraId="44B858EB"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58F334"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6BA5B1F3" w14:textId="77777777" w:rsidR="00150207" w:rsidRDefault="00150207" w:rsidP="006731C6">
      <w:pPr>
        <w:spacing w:line="247" w:lineRule="auto"/>
        <w:rPr>
          <w:rFonts w:eastAsia="Times New Roman"/>
          <w:b/>
          <w:bCs/>
          <w:kern w:val="0"/>
          <w:sz w:val="21"/>
          <w:szCs w:val="21"/>
        </w:rPr>
      </w:pPr>
    </w:p>
    <w:p w14:paraId="5C640B3F" w14:textId="1676EE6E"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Sanctity of Offerings</w:t>
      </w:r>
    </w:p>
    <w:p w14:paraId="05106A1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27 emphasizes that offerings dedicated to God are holy. This teaches us to approach our giving with reverence and gratitude. As 2 Corinthians 9:7 encourages, "Each one should give what he has decided in his heart to give, not reluctantly or under compulsion, for God loves a cheerful giver." Our offerings, whether time, talent, or treasure, should be given joyfully and with a heart of worship.</w:t>
      </w:r>
    </w:p>
    <w:p w14:paraId="61C2FE5F"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you ensure your offerings reflect genuine commitment and not just obligation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offerings is important for personal spiritual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your contributions more meaningful and impactful in your faith community? </w:t>
      </w:r>
    </w:p>
    <w:p w14:paraId="10A572A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Intentionality</w:t>
      </w:r>
    </w:p>
    <w:p w14:paraId="362D53D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underscores the importance of intentionality in our spiritual commitments. When dedicating something to God, it was not to be done lightly. This calls us to be intentional in our walk with God, ensuring that our actions align with our faith. As Colossians 3:23 instructs, "Whatever you do, work at it with all your heart, as working for the Lord, not for men."</w:t>
      </w:r>
    </w:p>
    <w:p w14:paraId="03F5C4F6"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intentionality in vows influence your daily commitments and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intentionality is crucial when dedicating resources or time to a cause?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27 about aligning your intentions with your actions? </w:t>
      </w:r>
    </w:p>
    <w:p w14:paraId="348635A1"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5357A6"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9C56159" w14:textId="77777777" w:rsidR="00150207" w:rsidRDefault="00150207" w:rsidP="006731C6">
      <w:pPr>
        <w:spacing w:line="247" w:lineRule="auto"/>
        <w:rPr>
          <w:rFonts w:eastAsia="Times New Roman"/>
          <w:b/>
          <w:bCs/>
          <w:kern w:val="0"/>
          <w:sz w:val="21"/>
          <w:szCs w:val="21"/>
        </w:rPr>
      </w:pPr>
    </w:p>
    <w:p w14:paraId="0691B5C9" w14:textId="4B565345"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Role of Community</w:t>
      </w:r>
    </w:p>
    <w:p w14:paraId="1EF79E2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27 shows that the community played a role in evaluating and redeeming vows. This highlights the importance of community in our spiritual journey. Hebrews 10:24-25 reminds us, "And let us consider how to spur one another on to love and good deeds. Let us not neglect meeting together, as some have made a habit, but let us encourage one another." We are called to support and uplift each other in faith.</w:t>
      </w:r>
    </w:p>
    <w:p w14:paraId="5FA1A4FF" w14:textId="77777777" w:rsidR="00150207" w:rsidRDefault="006731C6" w:rsidP="006731C6">
      <w:pPr>
        <w:spacing w:line="247" w:lineRule="auto"/>
      </w:pPr>
      <w:r w:rsidRPr="00F6333B">
        <w:rPr>
          <w:rFonts w:eastAsia="Times New Roman"/>
          <w:kern w:val="0"/>
          <w:sz w:val="21"/>
          <w:szCs w:val="21"/>
        </w:rPr>
        <w:t xml:space="preserve">1. How can community support individuals </w:t>
      </w:r>
      <w:proofErr w:type="gramStart"/>
      <w:r w:rsidRPr="00F6333B">
        <w:rPr>
          <w:rFonts w:eastAsia="Times New Roman"/>
          <w:kern w:val="0"/>
          <w:sz w:val="21"/>
          <w:szCs w:val="21"/>
        </w:rPr>
        <w:t>fulfilling</w:t>
      </w:r>
      <w:proofErr w:type="gramEnd"/>
      <w:r w:rsidRPr="00F6333B">
        <w:rPr>
          <w:rFonts w:eastAsia="Times New Roman"/>
          <w:kern w:val="0"/>
          <w:sz w:val="21"/>
          <w:szCs w:val="21"/>
        </w:rPr>
        <w:t xml:space="preserve"> their vows and commitments in today's context?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in maintaining accountability for personal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communal responsibility in honoring commitments within your community?</w:t>
      </w:r>
    </w:p>
    <w:p w14:paraId="5AF817BF" w14:textId="77777777" w:rsidR="00150207" w:rsidRDefault="00150207" w:rsidP="006731C6">
      <w:pPr>
        <w:spacing w:line="247" w:lineRule="auto"/>
      </w:pPr>
    </w:p>
    <w:p w14:paraId="62D2A4DB" w14:textId="77777777" w:rsidR="00150207" w:rsidRDefault="00150207" w:rsidP="006731C6">
      <w:pPr>
        <w:spacing w:line="247" w:lineRule="auto"/>
      </w:pPr>
    </w:p>
    <w:p w14:paraId="3D65C5DC" w14:textId="77777777" w:rsidR="00150207" w:rsidRDefault="00150207" w:rsidP="006731C6">
      <w:pPr>
        <w:spacing w:line="247" w:lineRule="auto"/>
      </w:pPr>
    </w:p>
    <w:p w14:paraId="1FEBDB11" w14:textId="460B5FC4"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Concept of Holiness</w:t>
      </w:r>
    </w:p>
    <w:p w14:paraId="363FD1E0"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reiterates that what is dedicated to God is holy. This reflects the broader biblical theme of holiness, calling us to live set apart for God. As 1 Peter 1:15-16 states, "But just as He who called you is holy, so be holy in all you do; for it is written: 'Be holy, because I am holy.'" Our lives should reflect God’s holiness in every aspect.</w:t>
      </w:r>
    </w:p>
    <w:p w14:paraId="496348C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dedicating resources to God enhance your understanding of holiness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requires intentional commitment and sacrifice in personal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holiness in your community interactions? </w:t>
      </w:r>
    </w:p>
    <w:p w14:paraId="17C68031"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397605"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44E0A98E" w14:textId="77777777" w:rsidR="00150207" w:rsidRDefault="00150207" w:rsidP="006731C6">
      <w:pPr>
        <w:spacing w:line="247" w:lineRule="auto"/>
        <w:rPr>
          <w:rFonts w:eastAsia="Times New Roman"/>
          <w:b/>
          <w:bCs/>
          <w:kern w:val="0"/>
          <w:sz w:val="21"/>
          <w:szCs w:val="21"/>
        </w:rPr>
      </w:pPr>
    </w:p>
    <w:p w14:paraId="00EBE24C" w14:textId="11715BEF"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Importance of Accountability</w:t>
      </w:r>
    </w:p>
    <w:p w14:paraId="74553594"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27 illustrates the need for accountability in fulfilling vows. This principle is vital in our spiritual lives, as accountability helps us stay true to our commitments. Proverbs 27:17 says, "As iron sharpens iron, so one man sharpens another." Having others to hold us accountable strengthens our faith and helps us grow.</w:t>
      </w:r>
    </w:p>
    <w:p w14:paraId="03F562E9"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accountability in vows enhance your personal integrity and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fulfilling commitments to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accountability in your spiritual and daily life? </w:t>
      </w:r>
    </w:p>
    <w:p w14:paraId="77E0321F"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Dedication</w:t>
      </w:r>
    </w:p>
    <w:p w14:paraId="6EEFD947"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The chapter teaches that dedication to God is powerful and transformative. When we dedicate our lives to God, we open ourselves to His work in us. Romans 12:1 urges, "Therefore I urge you, brothers, on account of God’s mercy, to offer your bodies as living sacrifices, holy and pleasing to God, which is your spiritual service of worship." Our dedication is an act of worship that brings us closer to God.</w:t>
      </w:r>
    </w:p>
    <w:p w14:paraId="026F691D"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dedicating resources to God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dedication to God requires intentional commitment and sacrifice?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Leviticus 27 about the value of promises and dedication in your life? </w:t>
      </w:r>
    </w:p>
    <w:p w14:paraId="0E0BE6DC" w14:textId="77777777" w:rsidR="00150207" w:rsidRDefault="006731C6" w:rsidP="006731C6">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B027E5" w14:textId="77777777" w:rsidR="00150207" w:rsidRDefault="00150207">
      <w:pPr>
        <w:spacing w:after="0" w:line="240" w:lineRule="auto"/>
        <w:rPr>
          <w:rFonts w:eastAsia="Times New Roman"/>
          <w:b/>
          <w:bCs/>
          <w:kern w:val="0"/>
          <w:sz w:val="21"/>
          <w:szCs w:val="21"/>
        </w:rPr>
      </w:pPr>
      <w:r>
        <w:rPr>
          <w:rFonts w:eastAsia="Times New Roman"/>
          <w:b/>
          <w:bCs/>
          <w:kern w:val="0"/>
          <w:sz w:val="21"/>
          <w:szCs w:val="21"/>
        </w:rPr>
        <w:br w:type="page"/>
      </w:r>
    </w:p>
    <w:p w14:paraId="122248CA" w14:textId="77777777" w:rsidR="00150207" w:rsidRDefault="00150207" w:rsidP="006731C6">
      <w:pPr>
        <w:spacing w:line="247" w:lineRule="auto"/>
        <w:rPr>
          <w:rFonts w:eastAsia="Times New Roman"/>
          <w:b/>
          <w:bCs/>
          <w:kern w:val="0"/>
          <w:sz w:val="21"/>
          <w:szCs w:val="21"/>
        </w:rPr>
      </w:pPr>
    </w:p>
    <w:p w14:paraId="07203BCE" w14:textId="13F75270" w:rsidR="006731C6" w:rsidRPr="00F6333B" w:rsidRDefault="006731C6" w:rsidP="006731C6">
      <w:pPr>
        <w:spacing w:line="247" w:lineRule="auto"/>
        <w:rPr>
          <w:rFonts w:eastAsia="Times New Roman"/>
          <w:kern w:val="0"/>
          <w:sz w:val="21"/>
          <w:szCs w:val="21"/>
        </w:rPr>
      </w:pPr>
      <w:r w:rsidRPr="00F6333B">
        <w:rPr>
          <w:rFonts w:eastAsia="Times New Roman"/>
          <w:b/>
          <w:bCs/>
          <w:kern w:val="0"/>
          <w:sz w:val="21"/>
          <w:szCs w:val="21"/>
        </w:rPr>
        <w:t>The Joy of Generosity</w:t>
      </w:r>
    </w:p>
    <w:p w14:paraId="7AA2FF23"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Leviticus 27 encourages generosity in giving to God. This reflects the joy that comes from being generous. Acts 20:35 reminds us, "In everything, I showed you that by this kind of hard work we must help the weak, remembering the words of the Lord Jesus Himself: 'It is more blessed to give than to receive.'" Generosity enriches our lives and blesses others.</w:t>
      </w:r>
    </w:p>
    <w:p w14:paraId="5A22E67A"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1. How can practicing generosity in your community bring joy to both the giver and receiver?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in Leviticus 27, and how can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joyful heart when giving to others? </w:t>
      </w:r>
    </w:p>
    <w:p w14:paraId="07F0C24C" w14:textId="77777777" w:rsidR="006731C6" w:rsidRPr="00F6333B" w:rsidRDefault="006731C6" w:rsidP="006731C6">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3A5A8745" w14:textId="77777777" w:rsidR="006731C6" w:rsidRPr="00F6333B" w:rsidRDefault="006731C6" w:rsidP="006731C6">
      <w:pPr>
        <w:spacing w:line="247" w:lineRule="auto"/>
        <w:rPr>
          <w:rFonts w:eastAsia="Times New Roman"/>
          <w:kern w:val="0"/>
          <w:sz w:val="21"/>
          <w:szCs w:val="21"/>
        </w:rPr>
      </w:pPr>
      <w:r w:rsidRPr="00F6333B">
        <w:rPr>
          <w:rFonts w:eastAsia="Times New Roman"/>
          <w:kern w:val="0"/>
          <w:sz w:val="21"/>
          <w:szCs w:val="21"/>
        </w:rPr>
        <w:t>Finally, Leviticus 27 reassures us of God’s faithfulness in honoring our commitments to Him. When we dedicate something to God, He is faithful to receive it and bless us in return. Lamentations 3:22-23 beautifully captures this: "Because of the LORD’s loving devotion we are not consumed, for His mercies never fail. They are new every morning; great is Your faithfulness!" Trusting in God’s faithfulness gives us confidence in our spiritual journey.</w:t>
      </w:r>
    </w:p>
    <w:p w14:paraId="4FFB76E2" w14:textId="3E043B9B" w:rsidR="00F6333B" w:rsidRPr="001B37DC" w:rsidRDefault="006731C6" w:rsidP="006731C6">
      <w:pPr>
        <w:spacing w:line="247" w:lineRule="auto"/>
        <w:rPr>
          <w:rFonts w:eastAsia="Times New Roman"/>
          <w:kern w:val="0"/>
          <w:sz w:val="21"/>
          <w:szCs w:val="21"/>
        </w:rPr>
      </w:pPr>
      <w:r w:rsidRPr="00F6333B">
        <w:rPr>
          <w:rFonts w:eastAsia="Times New Roman"/>
          <w:kern w:val="0"/>
          <w:sz w:val="21"/>
          <w:szCs w:val="21"/>
        </w:rPr>
        <w:t>1. How can dedicating resources to God assure you of His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vows and offerings as a sign of His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faithfulness when fulfilling commitments?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EE87A" w14:textId="77777777" w:rsidR="000A333A" w:rsidRDefault="000A333A" w:rsidP="00993188">
      <w:pPr>
        <w:spacing w:after="0" w:line="240" w:lineRule="auto"/>
      </w:pPr>
      <w:r>
        <w:separator/>
      </w:r>
    </w:p>
  </w:endnote>
  <w:endnote w:type="continuationSeparator" w:id="0">
    <w:p w14:paraId="555644AB" w14:textId="77777777" w:rsidR="000A333A" w:rsidRDefault="000A333A"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E2764"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489E882"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9A98EDF"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09F2" w14:textId="77777777" w:rsidR="007F1F09" w:rsidRPr="007F1F09" w:rsidRDefault="007F1F09" w:rsidP="00506EB5">
    <w:pPr>
      <w:pStyle w:val="Footer"/>
      <w:framePr w:wrap="none" w:vAnchor="text" w:hAnchor="margin" w:xAlign="center" w:y="1"/>
      <w:rPr>
        <w:rStyle w:val="PageNumber"/>
        <w:sz w:val="11"/>
        <w:szCs w:val="11"/>
      </w:rPr>
    </w:pPr>
  </w:p>
  <w:p w14:paraId="19383679"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C8E8438"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53763549" wp14:editId="78E717F1">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48E845E" wp14:editId="7A78E1E3">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31E07"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622F"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1B2EA7FA"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56359" w14:textId="77777777" w:rsidR="000A333A" w:rsidRDefault="000A333A" w:rsidP="00993188">
      <w:pPr>
        <w:spacing w:after="0" w:line="240" w:lineRule="auto"/>
      </w:pPr>
      <w:r>
        <w:separator/>
      </w:r>
    </w:p>
  </w:footnote>
  <w:footnote w:type="continuationSeparator" w:id="0">
    <w:p w14:paraId="61167BE1" w14:textId="77777777" w:rsidR="000A333A" w:rsidRDefault="000A333A"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C6"/>
    <w:rsid w:val="00000CDF"/>
    <w:rsid w:val="00037514"/>
    <w:rsid w:val="000421EA"/>
    <w:rsid w:val="00051B34"/>
    <w:rsid w:val="000A333A"/>
    <w:rsid w:val="000B6F4F"/>
    <w:rsid w:val="000F4FEA"/>
    <w:rsid w:val="00150207"/>
    <w:rsid w:val="00153A4F"/>
    <w:rsid w:val="00177C6D"/>
    <w:rsid w:val="00194992"/>
    <w:rsid w:val="001B37DC"/>
    <w:rsid w:val="001B511C"/>
    <w:rsid w:val="001C43A9"/>
    <w:rsid w:val="001E4954"/>
    <w:rsid w:val="00223D2A"/>
    <w:rsid w:val="002358CF"/>
    <w:rsid w:val="00351FC4"/>
    <w:rsid w:val="00391B5E"/>
    <w:rsid w:val="00397296"/>
    <w:rsid w:val="003B6791"/>
    <w:rsid w:val="004F7C83"/>
    <w:rsid w:val="005218D9"/>
    <w:rsid w:val="00551D87"/>
    <w:rsid w:val="00590404"/>
    <w:rsid w:val="005C237B"/>
    <w:rsid w:val="00661B7E"/>
    <w:rsid w:val="006731C6"/>
    <w:rsid w:val="006762E8"/>
    <w:rsid w:val="00692F03"/>
    <w:rsid w:val="006F28FC"/>
    <w:rsid w:val="00741D82"/>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E4504"/>
    <w:rsid w:val="009E45C1"/>
    <w:rsid w:val="00A102B6"/>
    <w:rsid w:val="00A82AE9"/>
    <w:rsid w:val="00AF1073"/>
    <w:rsid w:val="00B14F85"/>
    <w:rsid w:val="00B15325"/>
    <w:rsid w:val="00B22981"/>
    <w:rsid w:val="00B26268"/>
    <w:rsid w:val="00B4631E"/>
    <w:rsid w:val="00BB25B5"/>
    <w:rsid w:val="00C53FDE"/>
    <w:rsid w:val="00CD424F"/>
    <w:rsid w:val="00D10129"/>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C2BB"/>
  <w15:chartTrackingRefBased/>
  <w15:docId w15:val="{CF249096-628F-44F4-A55D-5674B3C5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Template.dotx</Template>
  <TotalTime>18</TotalTime>
  <Pages>136</Pages>
  <Words>27867</Words>
  <Characters>158846</Characters>
  <Application>Microsoft Office Word</Application>
  <DocSecurity>0</DocSecurity>
  <Lines>1323</Lines>
  <Paragraphs>372</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Leviticus 1 Teaching Points and Bible Study Questions</vt:lpstr>
      <vt:lpstr>Leviticus 2 Teaching Points and Bible Study Questions</vt:lpstr>
      <vt:lpstr>Leviticus 3 Teaching Points and Bible Study Questions</vt:lpstr>
      <vt:lpstr>Leviticus 4 Teaching Points and Bible Study Questions</vt:lpstr>
      <vt:lpstr>Leviticus 5 Teaching Points and Bible Study Questions</vt:lpstr>
      <vt:lpstr>Leviticus 6 Teaching Points and Bible Study Questions</vt:lpstr>
      <vt:lpstr>Leviticus 7 Teaching Points and Bible Study Questions</vt:lpstr>
      <vt:lpstr>Leviticus 8 Teaching Points and Bible Study Questions</vt:lpstr>
      <vt:lpstr>Leviticus 9 Teaching Points and Bible Study Questions</vt:lpstr>
      <vt:lpstr>Leviticus 10 Teaching Points and Bible Study Questions</vt:lpstr>
      <vt:lpstr>Leviticus 11 Teaching Points and Bible Study Questions</vt:lpstr>
      <vt:lpstr>Leviticus 12 Teaching Points and Bible Study Questions</vt:lpstr>
      <vt:lpstr>Leviticus 13 Teaching Points and Bible Study Questions</vt:lpstr>
      <vt:lpstr>Leviticus 14 Teaching Points and Bible Study Questions</vt:lpstr>
      <vt:lpstr>Leviticus 15 Teaching Points and Bible Study Questions</vt:lpstr>
    </vt:vector>
  </TitlesOfParts>
  <Company/>
  <LinksUpToDate>false</LinksUpToDate>
  <CharactersWithSpaces>186341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2025-12-29T13:28:00Z</dcterms:created>
  <dcterms:modified xsi:type="dcterms:W3CDTF">2026-01-12T03:47:00Z</dcterms:modified>
</cp:coreProperties>
</file>